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B676C4" w14:textId="77777777" w:rsidR="00335A5B" w:rsidRPr="00065C21" w:rsidRDefault="00335A5B" w:rsidP="00467C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FBAC43" w14:textId="77777777" w:rsidR="0012401D" w:rsidRDefault="00335A5B" w:rsidP="0012401D">
      <w:pPr>
        <w:pStyle w:val="Znacka"/>
        <w:tabs>
          <w:tab w:val="left" w:pos="5477"/>
        </w:tabs>
        <w:ind w:right="-794"/>
        <w:rPr>
          <w:rFonts w:ascii="Times New Roman" w:hAnsi="Times New Roman" w:cs="Times New Roman"/>
          <w:sz w:val="24"/>
          <w:szCs w:val="24"/>
        </w:rPr>
      </w:pPr>
      <w:r w:rsidRPr="00065C21">
        <w:rPr>
          <w:rFonts w:ascii="Times New Roman" w:hAnsi="Times New Roman" w:cs="Times New Roman"/>
          <w:sz w:val="24"/>
          <w:szCs w:val="24"/>
        </w:rPr>
        <w:t>SDRUŽENÍ KNIHOVEN ČR</w:t>
      </w:r>
      <w:r w:rsidR="0012401D">
        <w:rPr>
          <w:rFonts w:ascii="Times New Roman" w:hAnsi="Times New Roman" w:cs="Times New Roman"/>
          <w:sz w:val="24"/>
          <w:szCs w:val="24"/>
        </w:rPr>
        <w:tab/>
      </w:r>
    </w:p>
    <w:p w14:paraId="4D69A517" w14:textId="3EBC7C5C" w:rsidR="00335A5B" w:rsidRPr="00065C21" w:rsidRDefault="0012401D" w:rsidP="0012401D">
      <w:pPr>
        <w:pStyle w:val="Znacka"/>
        <w:tabs>
          <w:tab w:val="left" w:pos="5477"/>
        </w:tabs>
        <w:ind w:right="-79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335A5B" w:rsidRPr="00065C21">
        <w:rPr>
          <w:rFonts w:ascii="Times New Roman" w:hAnsi="Times New Roman" w:cs="Times New Roman"/>
          <w:sz w:val="24"/>
          <w:szCs w:val="24"/>
        </w:rPr>
        <w:t>ariánské náměstí 98/1</w:t>
      </w:r>
    </w:p>
    <w:p w14:paraId="68EF3207" w14:textId="77777777" w:rsidR="00335A5B" w:rsidRPr="00065C21" w:rsidRDefault="00335A5B" w:rsidP="005E18D8">
      <w:pPr>
        <w:pStyle w:val="Znacka"/>
        <w:rPr>
          <w:rFonts w:ascii="Times New Roman" w:hAnsi="Times New Roman" w:cs="Times New Roman"/>
          <w:sz w:val="24"/>
          <w:szCs w:val="24"/>
        </w:rPr>
      </w:pPr>
      <w:r w:rsidRPr="00065C21">
        <w:rPr>
          <w:rFonts w:ascii="Times New Roman" w:hAnsi="Times New Roman" w:cs="Times New Roman"/>
          <w:sz w:val="24"/>
          <w:szCs w:val="24"/>
        </w:rPr>
        <w:t>110 00 Praha 1</w:t>
      </w:r>
    </w:p>
    <w:p w14:paraId="3B5F2C1B" w14:textId="792DE437" w:rsidR="00335A5B" w:rsidRPr="00065C21" w:rsidRDefault="00AC317C" w:rsidP="00826373">
      <w:pPr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0" wp14:anchorId="70990C7C" wp14:editId="2E9A2C10">
            <wp:simplePos x="0" y="0"/>
            <wp:positionH relativeFrom="column">
              <wp:posOffset>2667000</wp:posOffset>
            </wp:positionH>
            <wp:positionV relativeFrom="paragraph">
              <wp:posOffset>8890</wp:posOffset>
            </wp:positionV>
            <wp:extent cx="629920" cy="944880"/>
            <wp:effectExtent l="0" t="0" r="0" b="7620"/>
            <wp:wrapTight wrapText="bothSides">
              <wp:wrapPolygon edited="0">
                <wp:start x="0" y="0"/>
                <wp:lineTo x="0" y="15677"/>
                <wp:lineTo x="18944" y="21339"/>
                <wp:lineTo x="20903" y="21339"/>
                <wp:lineTo x="20903" y="0"/>
                <wp:lineTo x="0" y="0"/>
              </wp:wrapPolygon>
            </wp:wrapTight>
            <wp:docPr id="5" name="Obrázek 5" descr="svkhk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khk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8D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26373" w:rsidRPr="0082637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230F46C" wp14:editId="1A5D1588">
            <wp:extent cx="657225" cy="657225"/>
            <wp:effectExtent l="0" t="0" r="9525" b="9525"/>
            <wp:docPr id="3" name="Obrázek 3" descr="C:\Users\svobodova\AppData\Local\Microsoft\Windows\Temporary Internet Files\Content.Outlook\IAW78UFQ\logo 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obodova\AppData\Local\Microsoft\Windows\Temporary Internet Files\Content.Outlook\IAW78UFQ\logo S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8D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tbl>
      <w:tblPr>
        <w:tblStyle w:val="Mkatabulky"/>
        <w:tblW w:w="828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"/>
        <w:gridCol w:w="8258"/>
      </w:tblGrid>
      <w:tr w:rsidR="00C10B99" w14:paraId="67D9B844" w14:textId="77777777" w:rsidTr="009777DA">
        <w:trPr>
          <w:trHeight w:val="737"/>
        </w:trPr>
        <w:tc>
          <w:tcPr>
            <w:tcW w:w="25" w:type="dxa"/>
          </w:tcPr>
          <w:p w14:paraId="3E93BBF0" w14:textId="351D4A9C" w:rsidR="00C10B99" w:rsidRDefault="008B4BB9" w:rsidP="000B31B1">
            <w:pPr>
              <w:pStyle w:val="Znacka"/>
            </w:pPr>
            <w:r>
              <w:t xml:space="preserve"> </w:t>
            </w:r>
          </w:p>
        </w:tc>
        <w:tc>
          <w:tcPr>
            <w:tcW w:w="8258" w:type="dxa"/>
          </w:tcPr>
          <w:p w14:paraId="707E1980" w14:textId="0F45E92C" w:rsidR="00C10B99" w:rsidRDefault="00C10B99" w:rsidP="000B31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80F06A5" w14:textId="77777777" w:rsidR="00F961AC" w:rsidRDefault="00F961AC" w:rsidP="000B31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Style w:val="Mkatabulky"/>
              <w:tblW w:w="82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6"/>
              <w:gridCol w:w="7002"/>
            </w:tblGrid>
            <w:tr w:rsidR="00C80EB8" w14:paraId="1AD80610" w14:textId="77777777" w:rsidTr="00C80EB8">
              <w:trPr>
                <w:trHeight w:val="1474"/>
              </w:trPr>
              <w:tc>
                <w:tcPr>
                  <w:tcW w:w="8278" w:type="dxa"/>
                  <w:gridSpan w:val="2"/>
                </w:tcPr>
                <w:p w14:paraId="4185EB0D" w14:textId="43CA63BB" w:rsidR="00C80EB8" w:rsidRDefault="00EC0EA6" w:rsidP="00D54DB0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</w:rPr>
                    <w:t>XXIV</w:t>
                  </w:r>
                  <w:r w:rsidR="00C80EB8">
                    <w:rPr>
                      <w:rFonts w:ascii="Times New Roman" w:hAnsi="Times New Roman" w:cs="Times New Roman"/>
                      <w:color w:val="auto"/>
                    </w:rPr>
                    <w:t>. kolokvium českých, moravských a slovenských bibliografů</w:t>
                  </w:r>
                </w:p>
                <w:p w14:paraId="499737A0" w14:textId="77777777" w:rsidR="00C80EB8" w:rsidRDefault="00C80EB8" w:rsidP="00D54DB0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</w:p>
                <w:p w14:paraId="493DD02A" w14:textId="77777777" w:rsidR="00C80EB8" w:rsidRDefault="00C80EB8" w:rsidP="00D54DB0">
                  <w:pPr>
                    <w:pStyle w:val="Default"/>
                    <w:jc w:val="center"/>
                    <w:rPr>
                      <w:rFonts w:ascii="Times New Roman" w:hAnsi="Times New Roman" w:cs="Times New Roman"/>
                      <w:b/>
                      <w:color w:val="auto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auto"/>
                    </w:rPr>
                    <w:t>Organizační pokyny</w:t>
                  </w:r>
                </w:p>
                <w:p w14:paraId="6367A955" w14:textId="77777777" w:rsidR="00C80EB8" w:rsidRDefault="00C80EB8" w:rsidP="00C80EB8">
                  <w:pPr>
                    <w:pStyle w:val="Znacka"/>
                    <w:spacing w:line="40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80EB8" w14:paraId="18A1997B" w14:textId="77777777" w:rsidTr="00C80EB8">
              <w:tc>
                <w:tcPr>
                  <w:tcW w:w="1276" w:type="dxa"/>
                  <w:hideMark/>
                </w:tcPr>
                <w:p w14:paraId="6C6D41AB" w14:textId="77777777" w:rsidR="00C80EB8" w:rsidRDefault="00C80EB8" w:rsidP="00C80EB8">
                  <w:pPr>
                    <w:pStyle w:val="Znacka"/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MÍSTO</w:t>
                  </w:r>
                </w:p>
                <w:p w14:paraId="367D1D41" w14:textId="77777777" w:rsidR="00C80EB8" w:rsidRDefault="00C80EB8" w:rsidP="00C80EB8">
                  <w:pPr>
                    <w:pStyle w:val="Znacka"/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KONÁNÍ: </w:t>
                  </w:r>
                </w:p>
              </w:tc>
              <w:tc>
                <w:tcPr>
                  <w:tcW w:w="7002" w:type="dxa"/>
                </w:tcPr>
                <w:p w14:paraId="16A6D0B6" w14:textId="1BEF9D03" w:rsidR="00C80EB8" w:rsidRDefault="00AC317C" w:rsidP="00DC4E63">
                  <w:pPr>
                    <w:spacing w:after="100" w:afterAutospacing="1"/>
                    <w:ind w:left="282"/>
                    <w:rPr>
                      <w:rFonts w:ascii="Times New Roman" w:hAnsi="Times New Roman" w:cs="Times New Roman"/>
                      <w:color w:val="930FA5"/>
                      <w:sz w:val="24"/>
                      <w:szCs w:val="24"/>
                    </w:rPr>
                  </w:pPr>
                  <w:r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>Studijní a vědecká knihovna v Hradci Králové, Hradeck</w:t>
                  </w:r>
                  <w:r w:rsidR="002910C4"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>á</w:t>
                  </w:r>
                  <w:r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 xml:space="preserve"> 1250/2,</w:t>
                  </w:r>
                  <w:r w:rsidR="0084510E"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 xml:space="preserve"> </w:t>
                  </w:r>
                  <w:r w:rsidR="00DC4E63"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 xml:space="preserve"> </w:t>
                  </w:r>
                  <w:r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>500</w:t>
                  </w:r>
                  <w:r w:rsidR="002910C4"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 xml:space="preserve"> </w:t>
                  </w:r>
                  <w:r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 xml:space="preserve">03 Hradec </w:t>
                  </w:r>
                  <w:r w:rsidR="002910C4"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>K</w:t>
                  </w:r>
                  <w:r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>rálové</w:t>
                  </w:r>
                  <w:r w:rsidR="002910C4"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>, konferenční sál 5</w:t>
                  </w:r>
                  <w:r w:rsidR="00DC4E63"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>.</w:t>
                  </w:r>
                  <w:r w:rsidR="002910C4"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 xml:space="preserve"> NP.</w:t>
                  </w:r>
                  <w:r w:rsidR="00DD3E7D"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 xml:space="preserve"> Tel</w:t>
                  </w:r>
                  <w:r w:rsidR="00DC4E63"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>.</w:t>
                  </w:r>
                  <w:r w:rsidR="00DD3E7D" w:rsidRPr="00FB257A">
                    <w:rPr>
                      <w:rFonts w:ascii="Times New Roman" w:hAnsi="Times New Roman"/>
                      <w:bCs/>
                      <w:iCs/>
                      <w:color w:val="7030A0"/>
                      <w:sz w:val="24"/>
                      <w:szCs w:val="24"/>
                    </w:rPr>
                    <w:t xml:space="preserve"> 494 946 200</w:t>
                  </w:r>
                </w:p>
              </w:tc>
            </w:tr>
            <w:tr w:rsidR="00C80EB8" w14:paraId="76C42604" w14:textId="77777777" w:rsidTr="00C80EB8">
              <w:tc>
                <w:tcPr>
                  <w:tcW w:w="1276" w:type="dxa"/>
                </w:tcPr>
                <w:p w14:paraId="0A89C27A" w14:textId="77777777" w:rsidR="00C80EB8" w:rsidRDefault="00C80EB8" w:rsidP="00C80EB8">
                  <w:pPr>
                    <w:pStyle w:val="Znacka"/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DATUM:</w:t>
                  </w:r>
                </w:p>
                <w:p w14:paraId="640BBB06" w14:textId="77777777" w:rsidR="00C80EB8" w:rsidRDefault="00C80EB8" w:rsidP="00C80EB8">
                  <w:pPr>
                    <w:pStyle w:val="Znacka"/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CF9E510" w14:textId="77777777" w:rsidR="00DD3E7D" w:rsidRDefault="00DD3E7D" w:rsidP="00C80EB8">
                  <w:pPr>
                    <w:pStyle w:val="Znacka"/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1F67E09" w14:textId="3A828A21" w:rsidR="00DD3E7D" w:rsidRDefault="00DD3E7D" w:rsidP="00C80EB8">
                  <w:pPr>
                    <w:pStyle w:val="Znacka"/>
                    <w:spacing w:line="240" w:lineRule="atLeast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02" w:type="dxa"/>
                  <w:hideMark/>
                </w:tcPr>
                <w:p w14:paraId="08454DEB" w14:textId="3BA7899E" w:rsidR="00C80EB8" w:rsidRDefault="00AC317C" w:rsidP="00AC317C">
                  <w:pPr>
                    <w:pStyle w:val="Znacka"/>
                    <w:spacing w:line="240" w:lineRule="atLeast"/>
                    <w:ind w:left="28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16.</w:t>
                  </w:r>
                  <w:r w:rsidR="00FB25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C80EB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-18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FB257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</w:t>
                  </w:r>
                  <w:r w:rsidR="00DC4E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2022</w:t>
                  </w:r>
                </w:p>
                <w:p w14:paraId="368D8B3C" w14:textId="77777777" w:rsidR="00DD3E7D" w:rsidRDefault="00DD3E7D" w:rsidP="00AC317C">
                  <w:pPr>
                    <w:pStyle w:val="Znacka"/>
                    <w:spacing w:line="240" w:lineRule="atLeast"/>
                    <w:ind w:left="28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11E888A" w14:textId="77777777" w:rsidR="00642042" w:rsidRDefault="00B658B2" w:rsidP="00DC4E63">
                  <w:pPr>
                    <w:pStyle w:val="Znacka"/>
                    <w:spacing w:line="240" w:lineRule="atLeast"/>
                    <w:ind w:left="28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Organizační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garantka</w:t>
                  </w:r>
                  <w:proofErr w:type="spellEnd"/>
                  <w:r w:rsidR="00955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Mgr. Zdeňka Mikule</w:t>
                  </w:r>
                  <w:r w:rsidR="00955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ká</w:t>
                  </w:r>
                  <w:r w:rsidR="00955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tel. 494 946</w:t>
                  </w:r>
                  <w:r w:rsidR="006420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="009553C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269</w:t>
                  </w:r>
                  <w:r w:rsidR="006420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mobil: 724</w:t>
                  </w:r>
                  <w:r w:rsidR="00DC4E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="00642042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850</w:t>
                  </w:r>
                  <w:r w:rsidR="00DC4E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420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461, e-mail: </w:t>
                  </w:r>
                  <w:hyperlink r:id="rId10" w:history="1">
                    <w:r w:rsidR="00642042" w:rsidRPr="00590157">
                      <w:rPr>
                        <w:rStyle w:val="Hypertextovodkaz"/>
                        <w:rFonts w:ascii="Times New Roman" w:hAnsi="Times New Roman" w:cs="Times New Roman"/>
                        <w:sz w:val="24"/>
                        <w:szCs w:val="24"/>
                      </w:rPr>
                      <w:t>zdenka.mikulecka@svkhk.cz</w:t>
                    </w:r>
                  </w:hyperlink>
                  <w:r w:rsidR="006420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14:paraId="484E168E" w14:textId="12DC05E3" w:rsidR="00FB257A" w:rsidRDefault="00FB257A" w:rsidP="00DC4E63">
                  <w:pPr>
                    <w:pStyle w:val="Znacka"/>
                    <w:spacing w:line="240" w:lineRule="atLeast"/>
                    <w:ind w:left="28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Přihláška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viz. pozvánka</w:t>
                  </w:r>
                  <w:proofErr w:type="gramEnd"/>
                </w:p>
              </w:tc>
            </w:tr>
            <w:tr w:rsidR="00C80EB8" w14:paraId="05A75251" w14:textId="77777777" w:rsidTr="00C80EB8">
              <w:tc>
                <w:tcPr>
                  <w:tcW w:w="1276" w:type="dxa"/>
                </w:tcPr>
                <w:p w14:paraId="44E32835" w14:textId="77777777" w:rsidR="00C80EB8" w:rsidRDefault="00C80EB8" w:rsidP="00DD3E7D">
                  <w:pPr>
                    <w:pStyle w:val="Znack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  <w:p w14:paraId="5DF35EE3" w14:textId="43275E9B" w:rsidR="00DD3E7D" w:rsidRPr="00DD3E7D" w:rsidRDefault="00DD3E7D" w:rsidP="00DD3E7D">
                  <w:pPr>
                    <w:pStyle w:val="Znack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  <w:tc>
                <w:tcPr>
                  <w:tcW w:w="7002" w:type="dxa"/>
                </w:tcPr>
                <w:p w14:paraId="5C8C18FC" w14:textId="77777777" w:rsidR="00C80EB8" w:rsidRPr="00DD3E7D" w:rsidRDefault="00C80EB8" w:rsidP="00C80EB8">
                  <w:pPr>
                    <w:pStyle w:val="Znack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14:paraId="7F0DADEF" w14:textId="18AA7D1E" w:rsidR="00C80EB8" w:rsidRDefault="00C80EB8" w:rsidP="00C80EB8">
            <w:pPr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1" layoutInCell="1" allowOverlap="1" wp14:anchorId="6A2E5FBC" wp14:editId="2FF9AE8F">
                  <wp:simplePos x="0" y="0"/>
                  <wp:positionH relativeFrom="column">
                    <wp:align>left</wp:align>
                  </wp:positionH>
                  <wp:positionV relativeFrom="paragraph">
                    <wp:posOffset>-295275</wp:posOffset>
                  </wp:positionV>
                  <wp:extent cx="5471795" cy="6985"/>
                  <wp:effectExtent l="0" t="0" r="0" b="0"/>
                  <wp:wrapNone/>
                  <wp:docPr id="8" name="Obráze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795" cy="6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D6B916" w14:textId="40EBC17A" w:rsidR="00C80EB8" w:rsidRDefault="00C80EB8" w:rsidP="00C80EB8">
            <w:pPr>
              <w:pStyle w:val="Default"/>
              <w:shd w:val="clear" w:color="auto" w:fill="99FFCC"/>
              <w:tabs>
                <w:tab w:val="left" w:pos="1560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 xml:space="preserve">Neděle </w:t>
            </w:r>
            <w:r w:rsidR="00AC317C">
              <w:rPr>
                <w:rFonts w:ascii="Times New Roman" w:hAnsi="Times New Roman" w:cs="Times New Roman"/>
                <w:bCs/>
                <w:color w:val="auto"/>
              </w:rPr>
              <w:t>1</w:t>
            </w:r>
            <w:r>
              <w:rPr>
                <w:rFonts w:ascii="Times New Roman" w:hAnsi="Times New Roman" w:cs="Times New Roman"/>
                <w:bCs/>
                <w:color w:val="auto"/>
              </w:rPr>
              <w:t>6. 10. 20</w:t>
            </w:r>
            <w:r w:rsidR="00AC317C">
              <w:rPr>
                <w:rFonts w:ascii="Times New Roman" w:hAnsi="Times New Roman" w:cs="Times New Roman"/>
                <w:bCs/>
                <w:color w:val="auto"/>
              </w:rPr>
              <w:t>22</w:t>
            </w:r>
          </w:p>
          <w:p w14:paraId="2A876639" w14:textId="77777777" w:rsidR="00C80EB8" w:rsidRDefault="00C80EB8" w:rsidP="00C80EB8">
            <w:pPr>
              <w:pStyle w:val="adresa"/>
              <w:tabs>
                <w:tab w:val="left" w:pos="1560"/>
              </w:tabs>
              <w:spacing w:line="240" w:lineRule="auto"/>
            </w:pPr>
          </w:p>
          <w:p w14:paraId="0349D78C" w14:textId="3E63E4C3" w:rsidR="003E01C7" w:rsidRDefault="00C80EB8" w:rsidP="007172E0">
            <w:pPr>
              <w:pStyle w:val="Default"/>
              <w:tabs>
                <w:tab w:val="left" w:pos="1686"/>
              </w:tabs>
              <w:spacing w:line="240" w:lineRule="atLeast"/>
              <w:ind w:left="1545" w:hanging="1545"/>
              <w:jc w:val="both"/>
              <w:rPr>
                <w:rFonts w:ascii="Times New Roman" w:hAnsi="Times New Roman" w:cs="Times New Roman"/>
                <w:color w:val="auto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auto"/>
              </w:rPr>
              <w:tab/>
              <w:t>Kulturní program</w:t>
            </w:r>
            <w:r w:rsidR="00AC317C">
              <w:rPr>
                <w:rFonts w:ascii="Times New Roman" w:hAnsi="Times New Roman" w:cs="Times New Roman"/>
                <w:color w:val="auto"/>
              </w:rPr>
              <w:t xml:space="preserve">:  </w:t>
            </w:r>
          </w:p>
          <w:p w14:paraId="2F2AB024" w14:textId="10E155A5" w:rsidR="0084510E" w:rsidRDefault="003E01C7" w:rsidP="00DC4E63">
            <w:pPr>
              <w:pStyle w:val="Default"/>
              <w:tabs>
                <w:tab w:val="left" w:pos="1536"/>
              </w:tabs>
              <w:spacing w:line="240" w:lineRule="atLeast"/>
              <w:ind w:left="1545" w:hanging="1545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14:15:14:45   </w:t>
            </w:r>
            <w:r w:rsidR="00DC4E63">
              <w:rPr>
                <w:rFonts w:ascii="Times New Roman" w:hAnsi="Times New Roman" w:cs="Times New Roman"/>
                <w:color w:val="auto"/>
              </w:rPr>
              <w:t xml:space="preserve">   </w:t>
            </w:r>
            <w:r>
              <w:rPr>
                <w:rFonts w:ascii="Times New Roman" w:hAnsi="Times New Roman" w:cs="Times New Roman"/>
                <w:color w:val="auto"/>
              </w:rPr>
              <w:t>S</w:t>
            </w:r>
            <w:r w:rsidR="002910C4">
              <w:rPr>
                <w:rFonts w:ascii="Times New Roman" w:hAnsi="Times New Roman" w:cs="Times New Roman"/>
                <w:color w:val="auto"/>
              </w:rPr>
              <w:t xml:space="preserve">raz u SVK HK u vchodu </w:t>
            </w:r>
            <w:r w:rsidR="00642042">
              <w:rPr>
                <w:rFonts w:ascii="Times New Roman" w:hAnsi="Times New Roman" w:cs="Times New Roman"/>
                <w:color w:val="auto"/>
              </w:rPr>
              <w:t>do galerie U Přívozu</w:t>
            </w:r>
            <w:r w:rsidR="007172E0">
              <w:rPr>
                <w:rFonts w:ascii="Times New Roman" w:hAnsi="Times New Roman" w:cs="Times New Roman"/>
                <w:color w:val="auto"/>
              </w:rPr>
              <w:t>, možnost odložení tašek</w:t>
            </w:r>
            <w:r w:rsidR="0084510E">
              <w:rPr>
                <w:rFonts w:ascii="Times New Roman" w:hAnsi="Times New Roman" w:cs="Times New Roman"/>
                <w:color w:val="auto"/>
              </w:rPr>
              <w:t>.</w:t>
            </w:r>
          </w:p>
          <w:p w14:paraId="7E7BBA7B" w14:textId="5222D812" w:rsidR="00642042" w:rsidRDefault="00642042" w:rsidP="007172E0">
            <w:pPr>
              <w:pStyle w:val="Default"/>
              <w:tabs>
                <w:tab w:val="left" w:pos="1686"/>
              </w:tabs>
              <w:spacing w:line="240" w:lineRule="atLeast"/>
              <w:ind w:left="1545" w:hanging="1545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  <w:r w:rsidR="003E01C7">
              <w:rPr>
                <w:rFonts w:ascii="Times New Roman" w:hAnsi="Times New Roman" w:cs="Times New Roman"/>
                <w:color w:val="auto"/>
              </w:rPr>
              <w:t>4:45</w:t>
            </w:r>
            <w:r>
              <w:rPr>
                <w:rFonts w:ascii="Times New Roman" w:hAnsi="Times New Roman" w:cs="Times New Roman"/>
                <w:color w:val="auto"/>
              </w:rPr>
              <w:t xml:space="preserve">                Odjezd autobusem na Kuks</w:t>
            </w:r>
            <w:r w:rsidR="00DC4E63">
              <w:rPr>
                <w:rFonts w:ascii="Times New Roman" w:hAnsi="Times New Roman" w:cs="Times New Roman"/>
                <w:color w:val="auto"/>
              </w:rPr>
              <w:t>.</w:t>
            </w:r>
          </w:p>
          <w:p w14:paraId="710D4955" w14:textId="412AE7EF" w:rsidR="00642042" w:rsidRDefault="00642042" w:rsidP="002910C4">
            <w:pPr>
              <w:pStyle w:val="Default"/>
              <w:tabs>
                <w:tab w:val="left" w:pos="1560"/>
              </w:tabs>
              <w:spacing w:line="240" w:lineRule="atLeast"/>
              <w:ind w:left="1418" w:hanging="1418"/>
              <w:jc w:val="both"/>
            </w:pPr>
            <w:r>
              <w:rPr>
                <w:rFonts w:ascii="Times New Roman" w:hAnsi="Times New Roman" w:cs="Times New Roman"/>
                <w:color w:val="auto"/>
              </w:rPr>
              <w:t>16:00-17:00      Prohlídka</w:t>
            </w:r>
            <w:r w:rsidR="007172E0">
              <w:rPr>
                <w:rFonts w:ascii="Times New Roman" w:hAnsi="Times New Roman" w:cs="Times New Roman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</w:rPr>
              <w:t xml:space="preserve">Kuksu  </w:t>
            </w:r>
            <w:hyperlink r:id="rId12" w:history="1">
              <w:r w:rsidR="00FA22EA" w:rsidRPr="00590157">
                <w:rPr>
                  <w:rStyle w:val="Hypertextovodkaz"/>
                  <w:rFonts w:ascii="Times New Roman" w:hAnsi="Times New Roman" w:cs="Times New Roman"/>
                </w:rPr>
                <w:t>https://www.zkuskuks.cz</w:t>
              </w:r>
            </w:hyperlink>
            <w:r w:rsidR="00DC4E63">
              <w:rPr>
                <w:rStyle w:val="Hypertextovodkaz"/>
                <w:rFonts w:ascii="Times New Roman" w:hAnsi="Times New Roman" w:cs="Times New Roman"/>
              </w:rPr>
              <w:t>.</w:t>
            </w:r>
          </w:p>
          <w:p w14:paraId="7B0109AD" w14:textId="26109D9C" w:rsidR="00C80EB8" w:rsidRDefault="00C80EB8" w:rsidP="00E25706">
            <w:pPr>
              <w:pStyle w:val="Default"/>
              <w:tabs>
                <w:tab w:val="left" w:pos="1560"/>
              </w:tabs>
              <w:spacing w:line="240" w:lineRule="atLeast"/>
              <w:ind w:left="1418" w:hanging="1418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  <w:r w:rsidR="00D54DB0">
              <w:rPr>
                <w:rFonts w:ascii="Times New Roman" w:hAnsi="Times New Roman" w:cs="Times New Roman"/>
                <w:color w:val="auto"/>
              </w:rPr>
              <w:t>7</w:t>
            </w:r>
            <w:r>
              <w:rPr>
                <w:rFonts w:ascii="Times New Roman" w:hAnsi="Times New Roman" w:cs="Times New Roman"/>
                <w:color w:val="auto"/>
              </w:rPr>
              <w:t>:30</w:t>
            </w:r>
            <w:r>
              <w:rPr>
                <w:rFonts w:ascii="Times New Roman" w:hAnsi="Times New Roman" w:cs="Times New Roman"/>
                <w:color w:val="auto"/>
              </w:rPr>
              <w:tab/>
            </w:r>
            <w:r>
              <w:rPr>
                <w:rFonts w:ascii="Times New Roman" w:hAnsi="Times New Roman" w:cs="Times New Roman"/>
                <w:color w:val="auto"/>
              </w:rPr>
              <w:tab/>
              <w:t>Ubytování</w:t>
            </w:r>
            <w:r w:rsidR="00DC4E63">
              <w:rPr>
                <w:rFonts w:ascii="Times New Roman" w:hAnsi="Times New Roman" w:cs="Times New Roman"/>
                <w:color w:val="auto"/>
              </w:rPr>
              <w:t>.</w:t>
            </w:r>
          </w:p>
          <w:p w14:paraId="177399A4" w14:textId="667B1EB8" w:rsidR="00CF4134" w:rsidRDefault="00C80EB8" w:rsidP="00CF4134">
            <w:pPr>
              <w:pStyle w:val="Znacka"/>
              <w:tabs>
                <w:tab w:val="left" w:pos="1545"/>
              </w:tabs>
              <w:spacing w:line="240" w:lineRule="atLeast"/>
              <w:ind w:left="1545" w:hanging="1545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3130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19:</w:t>
            </w:r>
            <w:r w:rsidR="00AC317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color w:val="auto"/>
              </w:rPr>
              <w:tab/>
            </w:r>
            <w:r w:rsidRPr="00CF41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Společná večeře</w:t>
            </w:r>
            <w:r w:rsidR="00300F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v re</w:t>
            </w:r>
            <w:r w:rsidR="007172E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</w:t>
            </w:r>
            <w:r w:rsidR="00300F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tau</w:t>
            </w:r>
            <w:r w:rsidR="007172E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ra</w:t>
            </w:r>
            <w:r w:rsidR="00300F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c</w:t>
            </w:r>
            <w:r w:rsidR="002F7D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</w:t>
            </w:r>
            <w:r w:rsidR="00300F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="00300F4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Inflagranti</w:t>
            </w:r>
            <w:proofErr w:type="spellEnd"/>
            <w:r w:rsidR="00E83E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(Československé armády 219/24, 500 03 Hradec Králové).</w:t>
            </w:r>
            <w:r w:rsidR="007172E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2C058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Úč</w:t>
            </w:r>
            <w:r w:rsidR="00CF4134" w:rsidRPr="00CF413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astníci si hradí sami. Ceník viz</w:t>
            </w:r>
            <w:r w:rsidR="007172E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hyperlink r:id="rId13" w:history="1">
              <w:r w:rsidR="007172E0" w:rsidRPr="0059015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https://www.inflagrantihk.cz/index.php/jidelni-listek</w:t>
              </w:r>
            </w:hyperlink>
            <w:r w:rsidR="00DC4E63">
              <w:rPr>
                <w:rStyle w:val="Hypertextovodkaz"/>
                <w:rFonts w:ascii="Times New Roman" w:hAnsi="Times New Roman" w:cs="Times New Roman"/>
                <w:sz w:val="24"/>
                <w:szCs w:val="24"/>
              </w:rPr>
              <w:t>.</w:t>
            </w:r>
            <w:r w:rsidR="007172E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DE53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Doprava </w:t>
            </w:r>
            <w:r w:rsidR="00E83E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pěšky, </w:t>
            </w:r>
            <w:r w:rsidR="00DE53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MHD dle ubytování</w:t>
            </w:r>
            <w:r w:rsidR="00F75BC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14:paraId="34E6C802" w14:textId="77777777" w:rsidR="00C80EB8" w:rsidRDefault="00C80EB8" w:rsidP="00E25706">
            <w:pPr>
              <w:pStyle w:val="Default"/>
              <w:tabs>
                <w:tab w:val="left" w:pos="1560"/>
              </w:tabs>
              <w:spacing w:line="240" w:lineRule="atLeast"/>
              <w:ind w:left="1418" w:hanging="1418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036B993E" w14:textId="5FAD57F1" w:rsidR="00C80EB8" w:rsidRDefault="00C80EB8" w:rsidP="00AC317C">
            <w:pPr>
              <w:pStyle w:val="Default"/>
              <w:shd w:val="clear" w:color="auto" w:fill="99FFCC"/>
              <w:tabs>
                <w:tab w:val="left" w:pos="1560"/>
              </w:tabs>
              <w:spacing w:line="240" w:lineRule="atLeast"/>
              <w:ind w:left="1418" w:hanging="1418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 xml:space="preserve">Pondělí </w:t>
            </w:r>
            <w:r w:rsidR="00AC317C">
              <w:rPr>
                <w:rFonts w:ascii="Times New Roman" w:hAnsi="Times New Roman" w:cs="Times New Roman"/>
                <w:bCs/>
                <w:color w:val="auto"/>
              </w:rPr>
              <w:t>17</w:t>
            </w:r>
            <w:r>
              <w:rPr>
                <w:rFonts w:ascii="Times New Roman" w:hAnsi="Times New Roman" w:cs="Times New Roman"/>
                <w:bCs/>
                <w:color w:val="auto"/>
              </w:rPr>
              <w:t>. 10. 20</w:t>
            </w:r>
            <w:r w:rsidR="00AC317C">
              <w:rPr>
                <w:rFonts w:ascii="Times New Roman" w:hAnsi="Times New Roman" w:cs="Times New Roman"/>
                <w:bCs/>
                <w:color w:val="auto"/>
              </w:rPr>
              <w:t>22</w:t>
            </w:r>
          </w:p>
          <w:p w14:paraId="51E29313" w14:textId="7B741366" w:rsidR="00C80EB8" w:rsidRDefault="00DC4E63" w:rsidP="00E25706">
            <w:pPr>
              <w:pStyle w:val="Default"/>
              <w:tabs>
                <w:tab w:val="left" w:pos="1560"/>
              </w:tabs>
              <w:spacing w:line="240" w:lineRule="atLeast"/>
              <w:ind w:left="1418" w:hanging="1418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</w:t>
            </w:r>
            <w:r w:rsidR="00C80EB8">
              <w:rPr>
                <w:rFonts w:ascii="Times New Roman" w:hAnsi="Times New Roman" w:cs="Times New Roman"/>
                <w:color w:val="auto"/>
              </w:rPr>
              <w:t>8:</w:t>
            </w:r>
            <w:r w:rsidR="00AC317C">
              <w:rPr>
                <w:rFonts w:ascii="Times New Roman" w:hAnsi="Times New Roman" w:cs="Times New Roman"/>
                <w:color w:val="auto"/>
              </w:rPr>
              <w:t>0</w:t>
            </w:r>
            <w:r w:rsidR="00C80EB8">
              <w:rPr>
                <w:rFonts w:ascii="Times New Roman" w:hAnsi="Times New Roman" w:cs="Times New Roman"/>
                <w:color w:val="auto"/>
              </w:rPr>
              <w:t>0-</w:t>
            </w:r>
            <w:r>
              <w:rPr>
                <w:rFonts w:ascii="Times New Roman" w:hAnsi="Times New Roman" w:cs="Times New Roman"/>
                <w:color w:val="auto"/>
              </w:rPr>
              <w:t>0</w:t>
            </w:r>
            <w:r w:rsidR="00AC317C">
              <w:rPr>
                <w:rFonts w:ascii="Times New Roman" w:hAnsi="Times New Roman" w:cs="Times New Roman"/>
                <w:color w:val="auto"/>
              </w:rPr>
              <w:t>8:30</w:t>
            </w:r>
            <w:r w:rsidR="00C80EB8">
              <w:rPr>
                <w:rFonts w:ascii="Times New Roman" w:hAnsi="Times New Roman" w:cs="Times New Roman"/>
                <w:color w:val="auto"/>
              </w:rPr>
              <w:tab/>
            </w:r>
            <w:r w:rsidR="00C80EB8">
              <w:rPr>
                <w:rFonts w:ascii="Times New Roman" w:hAnsi="Times New Roman" w:cs="Times New Roman"/>
                <w:color w:val="auto"/>
              </w:rPr>
              <w:tab/>
              <w:t>Prezence</w:t>
            </w:r>
            <w:r w:rsidR="002910C4">
              <w:rPr>
                <w:rFonts w:ascii="Times New Roman" w:hAnsi="Times New Roman" w:cs="Times New Roman"/>
                <w:color w:val="auto"/>
              </w:rPr>
              <w:t>, příchod služebním vchodem, 5. NP, konferenční sál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  <w:r w:rsidR="002910C4">
              <w:rPr>
                <w:rFonts w:ascii="Times New Roman" w:hAnsi="Times New Roman" w:cs="Times New Roman"/>
                <w:color w:val="auto"/>
              </w:rPr>
              <w:t xml:space="preserve">  </w:t>
            </w:r>
          </w:p>
          <w:p w14:paraId="028761C5" w14:textId="0CF55639" w:rsidR="00C80EB8" w:rsidRDefault="00DC4E63" w:rsidP="00E25706">
            <w:pPr>
              <w:pStyle w:val="Default"/>
              <w:tabs>
                <w:tab w:val="left" w:pos="1560"/>
              </w:tabs>
              <w:spacing w:line="240" w:lineRule="atLeast"/>
              <w:ind w:left="1418" w:hanging="1418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0</w:t>
            </w:r>
            <w:r w:rsidR="00AC317C">
              <w:rPr>
                <w:rFonts w:ascii="Times New Roman" w:hAnsi="Times New Roman" w:cs="Times New Roman"/>
                <w:color w:val="auto"/>
              </w:rPr>
              <w:t>8</w:t>
            </w:r>
            <w:r w:rsidR="00C80EB8">
              <w:rPr>
                <w:rFonts w:ascii="Times New Roman" w:hAnsi="Times New Roman" w:cs="Times New Roman"/>
                <w:color w:val="auto"/>
              </w:rPr>
              <w:t>:</w:t>
            </w:r>
            <w:r w:rsidR="00AC317C">
              <w:rPr>
                <w:rFonts w:ascii="Times New Roman" w:hAnsi="Times New Roman" w:cs="Times New Roman"/>
                <w:color w:val="auto"/>
              </w:rPr>
              <w:t>3</w:t>
            </w:r>
            <w:r w:rsidR="00C80EB8">
              <w:rPr>
                <w:rFonts w:ascii="Times New Roman" w:hAnsi="Times New Roman" w:cs="Times New Roman"/>
                <w:color w:val="auto"/>
              </w:rPr>
              <w:t>0-12:</w:t>
            </w:r>
            <w:r w:rsidR="00AC317C">
              <w:rPr>
                <w:rFonts w:ascii="Times New Roman" w:hAnsi="Times New Roman" w:cs="Times New Roman"/>
                <w:color w:val="auto"/>
              </w:rPr>
              <w:t>45</w:t>
            </w:r>
            <w:r w:rsidR="00C80EB8">
              <w:rPr>
                <w:rFonts w:ascii="Times New Roman" w:hAnsi="Times New Roman" w:cs="Times New Roman"/>
                <w:color w:val="auto"/>
              </w:rPr>
              <w:tab/>
            </w:r>
            <w:r w:rsidR="00C80EB8">
              <w:rPr>
                <w:rFonts w:ascii="Times New Roman" w:hAnsi="Times New Roman" w:cs="Times New Roman"/>
                <w:color w:val="auto"/>
              </w:rPr>
              <w:tab/>
              <w:t>Odborný program</w:t>
            </w:r>
            <w:r w:rsidR="00F75BC0">
              <w:rPr>
                <w:rFonts w:ascii="Times New Roman" w:hAnsi="Times New Roman" w:cs="Times New Roman"/>
                <w:color w:val="auto"/>
              </w:rPr>
              <w:t>.</w:t>
            </w:r>
          </w:p>
          <w:p w14:paraId="26833C1B" w14:textId="255245E5" w:rsidR="00C80EB8" w:rsidRDefault="00C80EB8" w:rsidP="009777DA">
            <w:pPr>
              <w:pStyle w:val="Default"/>
              <w:spacing w:line="240" w:lineRule="atLeast"/>
              <w:ind w:left="1545" w:hanging="1545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12:</w:t>
            </w:r>
            <w:r w:rsidR="00AC317C">
              <w:rPr>
                <w:rFonts w:ascii="Times New Roman" w:hAnsi="Times New Roman" w:cs="Times New Roman"/>
                <w:color w:val="auto"/>
              </w:rPr>
              <w:t>45</w:t>
            </w:r>
            <w:r>
              <w:rPr>
                <w:rFonts w:ascii="Times New Roman" w:hAnsi="Times New Roman" w:cs="Times New Roman"/>
                <w:color w:val="auto"/>
              </w:rPr>
              <w:t>-14:</w:t>
            </w:r>
            <w:r w:rsidR="009777DA">
              <w:rPr>
                <w:rFonts w:ascii="Times New Roman" w:hAnsi="Times New Roman" w:cs="Times New Roman"/>
                <w:color w:val="auto"/>
              </w:rPr>
              <w:t>3</w:t>
            </w:r>
            <w:r>
              <w:rPr>
                <w:rFonts w:ascii="Times New Roman" w:hAnsi="Times New Roman" w:cs="Times New Roman"/>
                <w:color w:val="auto"/>
              </w:rPr>
              <w:t>0</w:t>
            </w:r>
            <w:r>
              <w:rPr>
                <w:rFonts w:ascii="Times New Roman" w:hAnsi="Times New Roman" w:cs="Times New Roman"/>
                <w:color w:val="auto"/>
              </w:rPr>
              <w:tab/>
            </w:r>
            <w:r w:rsidR="00CF4134">
              <w:rPr>
                <w:rFonts w:ascii="Times New Roman" w:hAnsi="Times New Roman" w:cs="Times New Roman"/>
                <w:color w:val="auto"/>
              </w:rPr>
              <w:t>Obě</w:t>
            </w:r>
            <w:r>
              <w:rPr>
                <w:rFonts w:ascii="Times New Roman" w:hAnsi="Times New Roman" w:cs="Times New Roman"/>
                <w:color w:val="auto"/>
              </w:rPr>
              <w:t>d</w:t>
            </w:r>
            <w:r w:rsidR="00DC0814">
              <w:rPr>
                <w:rFonts w:ascii="Times New Roman" w:hAnsi="Times New Roman" w:cs="Times New Roman"/>
                <w:color w:val="auto"/>
              </w:rPr>
              <w:t>, restaurace Kobyla</w:t>
            </w:r>
            <w:r w:rsidR="00B12B08">
              <w:rPr>
                <w:rFonts w:ascii="Times New Roman" w:hAnsi="Times New Roman" w:cs="Times New Roman"/>
                <w:color w:val="auto"/>
              </w:rPr>
              <w:t>.</w:t>
            </w:r>
            <w:r w:rsidR="00DC0814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AC317C">
              <w:rPr>
                <w:rFonts w:ascii="Times New Roman" w:hAnsi="Times New Roman" w:cs="Times New Roman"/>
                <w:color w:val="auto"/>
              </w:rPr>
              <w:t>Úč</w:t>
            </w:r>
            <w:r w:rsidR="00AC317C" w:rsidRPr="00CF4134">
              <w:rPr>
                <w:rFonts w:ascii="Times New Roman" w:hAnsi="Times New Roman" w:cs="Times New Roman"/>
                <w:color w:val="auto"/>
              </w:rPr>
              <w:t>astníci si hradí sami</w:t>
            </w:r>
            <w:r w:rsidR="002910C4">
              <w:rPr>
                <w:rFonts w:ascii="Times New Roman" w:hAnsi="Times New Roman" w:cs="Times New Roman"/>
                <w:color w:val="auto"/>
              </w:rPr>
              <w:t>.</w:t>
            </w:r>
            <w:r w:rsidR="00AC317C">
              <w:rPr>
                <w:rFonts w:ascii="Times New Roman" w:hAnsi="Times New Roman" w:cs="Times New Roman"/>
                <w:color w:val="auto"/>
              </w:rPr>
              <w:t xml:space="preserve"> Ceník viz</w:t>
            </w:r>
            <w:r w:rsidR="00DC0814">
              <w:rPr>
                <w:rFonts w:ascii="Times New Roman" w:hAnsi="Times New Roman" w:cs="Times New Roman"/>
                <w:color w:val="auto"/>
              </w:rPr>
              <w:t xml:space="preserve"> </w:t>
            </w:r>
            <w:hyperlink r:id="rId14" w:history="1">
              <w:r w:rsidR="00923A70" w:rsidRPr="00923A70">
                <w:rPr>
                  <w:rStyle w:val="Hypertextovodkaz"/>
                  <w:rFonts w:ascii="Times New Roman" w:hAnsi="Times New Roman" w:cs="Times New Roman"/>
                </w:rPr>
                <w:t>www.restauracekobyla.cz/restaurace/poledni-menu</w:t>
              </w:r>
            </w:hyperlink>
            <w:r w:rsidR="00923A70" w:rsidRPr="00923A70">
              <w:rPr>
                <w:rFonts w:ascii="Times New Roman" w:hAnsi="Times New Roman" w:cs="Times New Roman"/>
                <w:color w:val="auto"/>
              </w:rPr>
              <w:t xml:space="preserve"> (</w:t>
            </w:r>
            <w:r w:rsidR="001B1E28">
              <w:rPr>
                <w:rFonts w:ascii="Times New Roman" w:hAnsi="Times New Roman" w:cs="Times New Roman"/>
                <w:color w:val="auto"/>
              </w:rPr>
              <w:t>nabídka jídel bude zaslána  e-mailem cca 5 dní před kolokviem</w:t>
            </w:r>
            <w:r w:rsidR="00923A70" w:rsidRPr="00923A70">
              <w:rPr>
                <w:rFonts w:ascii="Times New Roman" w:hAnsi="Times New Roman" w:cs="Times New Roman"/>
              </w:rPr>
              <w:t>)</w:t>
            </w:r>
            <w:r w:rsidR="00DC4E63">
              <w:rPr>
                <w:rFonts w:ascii="Times New Roman" w:hAnsi="Times New Roman" w:cs="Times New Roman"/>
              </w:rPr>
              <w:t>.</w:t>
            </w:r>
            <w:r w:rsidR="00923A70" w:rsidRPr="00923A70">
              <w:rPr>
                <w:rFonts w:ascii="Times New Roman" w:hAnsi="Times New Roman" w:cs="Times New Roman"/>
              </w:rPr>
              <w:t xml:space="preserve"> </w:t>
            </w:r>
          </w:p>
          <w:p w14:paraId="4C0E12CC" w14:textId="08B911CF" w:rsidR="009777DA" w:rsidRDefault="00C80EB8" w:rsidP="00CF4134">
            <w:pPr>
              <w:pStyle w:val="Default"/>
              <w:tabs>
                <w:tab w:val="left" w:pos="1560"/>
              </w:tabs>
              <w:spacing w:line="240" w:lineRule="atLeast"/>
              <w:ind w:left="1545" w:hanging="1545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  <w:r w:rsidR="00923A70">
              <w:rPr>
                <w:rFonts w:ascii="Times New Roman" w:hAnsi="Times New Roman" w:cs="Times New Roman"/>
                <w:color w:val="auto"/>
              </w:rPr>
              <w:t>5:00-16:00</w:t>
            </w:r>
            <w:r>
              <w:rPr>
                <w:rFonts w:ascii="Times New Roman" w:hAnsi="Times New Roman" w:cs="Times New Roman"/>
                <w:color w:val="auto"/>
              </w:rPr>
              <w:tab/>
            </w:r>
            <w:r>
              <w:rPr>
                <w:rFonts w:ascii="Times New Roman" w:hAnsi="Times New Roman" w:cs="Times New Roman"/>
                <w:color w:val="auto"/>
              </w:rPr>
              <w:tab/>
            </w:r>
            <w:r w:rsidR="00AC317C">
              <w:rPr>
                <w:rFonts w:ascii="Times New Roman" w:hAnsi="Times New Roman" w:cs="Times New Roman"/>
                <w:color w:val="auto"/>
              </w:rPr>
              <w:t>Komentovaná prohlídka SVK HK</w:t>
            </w:r>
            <w:r w:rsidR="002910C4">
              <w:rPr>
                <w:rFonts w:ascii="Times New Roman" w:hAnsi="Times New Roman" w:cs="Times New Roman"/>
                <w:color w:val="auto"/>
              </w:rPr>
              <w:t xml:space="preserve">, sraz </w:t>
            </w:r>
            <w:r w:rsidR="00923A70">
              <w:rPr>
                <w:rFonts w:ascii="Times New Roman" w:hAnsi="Times New Roman" w:cs="Times New Roman"/>
                <w:color w:val="auto"/>
              </w:rPr>
              <w:t xml:space="preserve"> v konferenčním sále 5.</w:t>
            </w:r>
            <w:r w:rsidR="00DC4E63">
              <w:rPr>
                <w:rFonts w:ascii="Times New Roman" w:hAnsi="Times New Roman" w:cs="Times New Roman"/>
                <w:color w:val="auto"/>
              </w:rPr>
              <w:t xml:space="preserve"> NP.</w:t>
            </w:r>
            <w:r w:rsidR="00923A70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523ED149" w14:textId="206A33CF" w:rsidR="00C80EB8" w:rsidRDefault="00923A70" w:rsidP="00CF4134">
            <w:pPr>
              <w:pStyle w:val="Default"/>
              <w:tabs>
                <w:tab w:val="left" w:pos="1560"/>
              </w:tabs>
              <w:spacing w:line="240" w:lineRule="atLeast"/>
              <w:ind w:left="1545" w:hanging="1545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16:30-17:30   Komentovaná prohlídka starého města Hradce Králové</w:t>
            </w:r>
            <w:r w:rsidR="009777DA">
              <w:rPr>
                <w:rFonts w:ascii="Times New Roman" w:hAnsi="Times New Roman" w:cs="Times New Roman"/>
                <w:color w:val="auto"/>
              </w:rPr>
              <w:t xml:space="preserve">, společný   odchod od SVK HK v 16:15, jinak  sraz u kašny na  </w:t>
            </w:r>
            <w:r w:rsidR="00B12B08">
              <w:rPr>
                <w:rFonts w:ascii="Times New Roman" w:hAnsi="Times New Roman" w:cs="Times New Roman"/>
                <w:color w:val="auto"/>
              </w:rPr>
              <w:t>Velkém</w:t>
            </w:r>
            <w:r w:rsidR="009777DA">
              <w:rPr>
                <w:rFonts w:ascii="Times New Roman" w:hAnsi="Times New Roman" w:cs="Times New Roman"/>
                <w:color w:val="auto"/>
              </w:rPr>
              <w:t xml:space="preserve"> náměstí 16:30</w:t>
            </w:r>
            <w:r w:rsidR="00DC4E63">
              <w:rPr>
                <w:rFonts w:ascii="Times New Roman" w:hAnsi="Times New Roman" w:cs="Times New Roman"/>
                <w:color w:val="auto"/>
              </w:rPr>
              <w:t xml:space="preserve"> hodin</w:t>
            </w:r>
            <w:r>
              <w:rPr>
                <w:rFonts w:ascii="Times New Roman" w:hAnsi="Times New Roman" w:cs="Times New Roman"/>
                <w:color w:val="auto"/>
              </w:rPr>
              <w:t xml:space="preserve">. </w:t>
            </w:r>
          </w:p>
          <w:p w14:paraId="4210674A" w14:textId="3B76FD4A" w:rsidR="00B54CEE" w:rsidRDefault="00C80EB8" w:rsidP="00C31303">
            <w:pPr>
              <w:pStyle w:val="Znacka"/>
              <w:tabs>
                <w:tab w:val="left" w:pos="1545"/>
              </w:tabs>
              <w:spacing w:line="240" w:lineRule="atLeast"/>
              <w:ind w:left="1545" w:hanging="1545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19:</w:t>
            </w:r>
            <w:r w:rsidR="00923A7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  <w:r w:rsidR="002910C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  <w:r w:rsidR="004829E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-21:00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ab/>
              <w:t>Společ</w:t>
            </w:r>
            <w:r w:rsidR="002910C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enský večer s rautem, konferenční sál SVK HK</w:t>
            </w:r>
            <w:r w:rsidR="004829E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84510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4829E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  <w:r w:rsidR="00DC4E6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4829E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NP</w:t>
            </w:r>
            <w:r w:rsidR="002910C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4829E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2910C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příchod služebním vchodem</w:t>
            </w:r>
            <w:r w:rsidR="00DC4E6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="002910C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14:paraId="5C0F84F7" w14:textId="048059AD" w:rsidR="00C80EB8" w:rsidRDefault="00B54CEE" w:rsidP="00C31303">
            <w:pPr>
              <w:pStyle w:val="Znacka"/>
              <w:tabs>
                <w:tab w:val="left" w:pos="1545"/>
              </w:tabs>
              <w:spacing w:line="240" w:lineRule="atLeast"/>
              <w:ind w:left="1545" w:hanging="1545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                    </w:t>
            </w:r>
          </w:p>
          <w:p w14:paraId="4AFCED75" w14:textId="642E7067" w:rsidR="00DC4E63" w:rsidRDefault="00DC4E63" w:rsidP="00C31303">
            <w:pPr>
              <w:pStyle w:val="Znacka"/>
              <w:tabs>
                <w:tab w:val="left" w:pos="1545"/>
              </w:tabs>
              <w:spacing w:line="240" w:lineRule="atLeast"/>
              <w:ind w:left="1545" w:hanging="1545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649B0385" w14:textId="29E2F8EF" w:rsidR="00DC4E63" w:rsidRDefault="00DC4E63" w:rsidP="00C31303">
            <w:pPr>
              <w:pStyle w:val="Znacka"/>
              <w:tabs>
                <w:tab w:val="left" w:pos="1545"/>
              </w:tabs>
              <w:spacing w:line="240" w:lineRule="atLeast"/>
              <w:ind w:left="1545" w:hanging="1545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374A6B8" w14:textId="77777777" w:rsidR="00DC4E63" w:rsidRDefault="00DC4E63" w:rsidP="00C31303">
            <w:pPr>
              <w:pStyle w:val="Znacka"/>
              <w:tabs>
                <w:tab w:val="left" w:pos="1545"/>
              </w:tabs>
              <w:spacing w:line="240" w:lineRule="atLeast"/>
              <w:ind w:left="1545" w:hanging="1545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A6CDEAE" w14:textId="77777777" w:rsidR="00C80EB8" w:rsidRDefault="00C80EB8" w:rsidP="00C80EB8">
            <w:pPr>
              <w:pStyle w:val="Znacka"/>
              <w:tabs>
                <w:tab w:val="left" w:pos="1560"/>
              </w:tabs>
              <w:spacing w:line="240" w:lineRule="auto"/>
              <w:ind w:left="1418" w:hanging="141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DA7A915" w14:textId="6A46DED6" w:rsidR="00C80EB8" w:rsidRDefault="00C80EB8" w:rsidP="00C80EB8">
            <w:pPr>
              <w:pStyle w:val="Default"/>
              <w:shd w:val="clear" w:color="auto" w:fill="99FFCC"/>
              <w:tabs>
                <w:tab w:val="left" w:pos="1560"/>
              </w:tabs>
              <w:ind w:left="1418" w:hanging="1418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Cs/>
                <w:color w:val="auto"/>
              </w:rPr>
              <w:t xml:space="preserve">Úterý </w:t>
            </w:r>
            <w:r w:rsidR="009777DA">
              <w:rPr>
                <w:rFonts w:ascii="Times New Roman" w:hAnsi="Times New Roman" w:cs="Times New Roman"/>
                <w:bCs/>
                <w:color w:val="auto"/>
              </w:rPr>
              <w:t>1</w:t>
            </w:r>
            <w:r>
              <w:rPr>
                <w:rFonts w:ascii="Times New Roman" w:hAnsi="Times New Roman" w:cs="Times New Roman"/>
                <w:bCs/>
                <w:color w:val="auto"/>
              </w:rPr>
              <w:t>8. 10. 20</w:t>
            </w:r>
            <w:r w:rsidR="009777DA">
              <w:rPr>
                <w:rFonts w:ascii="Times New Roman" w:hAnsi="Times New Roman" w:cs="Times New Roman"/>
                <w:bCs/>
                <w:color w:val="auto"/>
              </w:rPr>
              <w:t>22</w:t>
            </w:r>
          </w:p>
          <w:p w14:paraId="440E455F" w14:textId="77777777" w:rsidR="00C80EB8" w:rsidRDefault="00C80EB8" w:rsidP="00C80EB8">
            <w:pPr>
              <w:pStyle w:val="Default"/>
              <w:tabs>
                <w:tab w:val="left" w:pos="1560"/>
              </w:tabs>
              <w:ind w:left="1418" w:hanging="1418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2800501B" w14:textId="196DD146" w:rsidR="00D57B1F" w:rsidRDefault="00C80EB8" w:rsidP="00D57B1F">
            <w:pPr>
              <w:pStyle w:val="Default"/>
              <w:tabs>
                <w:tab w:val="left" w:pos="1560"/>
              </w:tabs>
              <w:ind w:left="1418" w:hanging="1418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8:30-12:</w:t>
            </w:r>
            <w:r w:rsidR="00E01172">
              <w:rPr>
                <w:rFonts w:ascii="Times New Roman" w:hAnsi="Times New Roman" w:cs="Times New Roman"/>
                <w:color w:val="auto"/>
              </w:rPr>
              <w:t>25</w:t>
            </w:r>
            <w:r>
              <w:rPr>
                <w:rFonts w:ascii="Times New Roman" w:hAnsi="Times New Roman" w:cs="Times New Roman"/>
                <w:color w:val="auto"/>
              </w:rPr>
              <w:tab/>
              <w:t>Odborný program</w:t>
            </w:r>
            <w:r w:rsidR="00D57B1F">
              <w:rPr>
                <w:rFonts w:ascii="Times New Roman" w:hAnsi="Times New Roman" w:cs="Times New Roman"/>
                <w:color w:val="auto"/>
              </w:rPr>
              <w:t>, konferenční sál SVK HK, 5.</w:t>
            </w:r>
            <w:r w:rsidR="00DC4E63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D57B1F">
              <w:rPr>
                <w:rFonts w:ascii="Times New Roman" w:hAnsi="Times New Roman" w:cs="Times New Roman"/>
                <w:color w:val="auto"/>
              </w:rPr>
              <w:t xml:space="preserve">NP, příchod služebním vchodem.  </w:t>
            </w:r>
          </w:p>
          <w:p w14:paraId="728836EF" w14:textId="29C2BAD7" w:rsidR="00C80EB8" w:rsidRDefault="00C80EB8" w:rsidP="00C80EB8">
            <w:pPr>
              <w:pStyle w:val="Default"/>
              <w:tabs>
                <w:tab w:val="left" w:pos="1560"/>
              </w:tabs>
              <w:ind w:left="1418" w:hanging="1418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7F24EDF1" w14:textId="25023895" w:rsidR="00C80EB8" w:rsidRDefault="00C80EB8" w:rsidP="00DC4E63">
            <w:pPr>
              <w:pStyle w:val="Default"/>
              <w:tabs>
                <w:tab w:val="left" w:pos="1560"/>
              </w:tabs>
              <w:ind w:left="1418" w:hanging="1418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12:</w:t>
            </w:r>
            <w:r w:rsidR="00E01172">
              <w:rPr>
                <w:rFonts w:ascii="Times New Roman" w:hAnsi="Times New Roman" w:cs="Times New Roman"/>
                <w:color w:val="auto"/>
              </w:rPr>
              <w:t>2</w:t>
            </w:r>
            <w:r w:rsidR="00E420F6">
              <w:rPr>
                <w:rFonts w:ascii="Times New Roman" w:hAnsi="Times New Roman" w:cs="Times New Roman"/>
                <w:color w:val="auto"/>
              </w:rPr>
              <w:t>5</w:t>
            </w:r>
            <w:r>
              <w:rPr>
                <w:rFonts w:ascii="Times New Roman" w:hAnsi="Times New Roman" w:cs="Times New Roman"/>
                <w:color w:val="auto"/>
              </w:rPr>
              <w:t>-12:</w:t>
            </w:r>
            <w:r w:rsidR="00E01172">
              <w:rPr>
                <w:rFonts w:ascii="Times New Roman" w:hAnsi="Times New Roman" w:cs="Times New Roman"/>
                <w:color w:val="auto"/>
              </w:rPr>
              <w:t>40</w:t>
            </w:r>
            <w:r>
              <w:rPr>
                <w:rFonts w:ascii="Times New Roman" w:hAnsi="Times New Roman" w:cs="Times New Roman"/>
                <w:color w:val="auto"/>
              </w:rPr>
              <w:tab/>
              <w:t>Závěr kolokvia</w:t>
            </w:r>
            <w:r w:rsidR="00F75BC0">
              <w:rPr>
                <w:rFonts w:ascii="Times New Roman" w:hAnsi="Times New Roman" w:cs="Times New Roman"/>
                <w:color w:val="auto"/>
              </w:rPr>
              <w:t>.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46C93A59" w14:textId="08FF01BE" w:rsidR="00C80EB8" w:rsidRDefault="00C80EB8" w:rsidP="00C80EB8">
            <w:pPr>
              <w:pStyle w:val="Default"/>
              <w:ind w:left="1418" w:hanging="1418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14:paraId="17DF46A6" w14:textId="33223340" w:rsidR="00C80EB8" w:rsidRDefault="00C80EB8" w:rsidP="00C80EB8">
            <w:pPr>
              <w:pStyle w:val="Default"/>
              <w:shd w:val="clear" w:color="auto" w:fill="99FFCC"/>
              <w:tabs>
                <w:tab w:val="left" w:pos="1560"/>
              </w:tabs>
              <w:ind w:left="1418" w:hanging="1418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32"/>
                <w:szCs w:val="32"/>
              </w:rPr>
              <w:t xml:space="preserve">Doprava </w:t>
            </w:r>
            <w:r w:rsidR="000B71DB">
              <w:rPr>
                <w:rFonts w:ascii="Times New Roman" w:hAnsi="Times New Roman" w:cs="Times New Roman"/>
                <w:b/>
                <w:bCs/>
                <w:color w:val="auto"/>
                <w:sz w:val="32"/>
                <w:szCs w:val="32"/>
              </w:rPr>
              <w:t xml:space="preserve">do </w:t>
            </w:r>
            <w:r w:rsidR="00E420F6">
              <w:rPr>
                <w:rFonts w:ascii="Times New Roman" w:hAnsi="Times New Roman" w:cs="Times New Roman"/>
                <w:b/>
                <w:bCs/>
                <w:color w:val="auto"/>
                <w:sz w:val="32"/>
                <w:szCs w:val="32"/>
              </w:rPr>
              <w:t>SVK HK</w:t>
            </w:r>
          </w:p>
          <w:p w14:paraId="6BA618C8" w14:textId="77777777" w:rsidR="00C80EB8" w:rsidRDefault="00C80EB8" w:rsidP="00C80EB8">
            <w:pPr>
              <w:tabs>
                <w:tab w:val="left" w:pos="1560"/>
              </w:tabs>
              <w:spacing w:line="240" w:lineRule="auto"/>
              <w:ind w:left="1418" w:hanging="1418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14:paraId="7DE9DB6E" w14:textId="37785A09" w:rsidR="00C80EB8" w:rsidRDefault="00E420F6" w:rsidP="00DC4E63">
            <w:pPr>
              <w:pStyle w:val="Default"/>
              <w:jc w:val="both"/>
              <w:rPr>
                <w:rFonts w:ascii="Times New Roman" w:hAnsi="Times New Roman"/>
                <w:bCs/>
                <w:iCs/>
                <w:color w:val="auto"/>
              </w:rPr>
            </w:pPr>
            <w:r w:rsidRPr="00E420F6">
              <w:rPr>
                <w:rFonts w:ascii="Times New Roman" w:hAnsi="Times New Roman"/>
                <w:bCs/>
                <w:iCs/>
                <w:color w:val="auto"/>
              </w:rPr>
              <w:t>Studijní a vědecká knihovna v Hradci Králové, Hradecká 1250/2, 500 03 Hradec Králové</w:t>
            </w:r>
            <w:r w:rsidR="009553CE">
              <w:rPr>
                <w:rFonts w:ascii="Times New Roman" w:hAnsi="Times New Roman"/>
                <w:bCs/>
                <w:iCs/>
                <w:color w:val="auto"/>
              </w:rPr>
              <w:t>.</w:t>
            </w:r>
            <w:r w:rsidRPr="00E420F6">
              <w:rPr>
                <w:rFonts w:ascii="Times New Roman" w:hAnsi="Times New Roman"/>
                <w:bCs/>
                <w:iCs/>
                <w:color w:val="auto"/>
              </w:rPr>
              <w:t xml:space="preserve"> </w:t>
            </w:r>
          </w:p>
          <w:p w14:paraId="3D7114C9" w14:textId="77777777" w:rsidR="00E420F6" w:rsidRPr="00E420F6" w:rsidRDefault="00E420F6" w:rsidP="00C80EB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14:paraId="0F941701" w14:textId="605036C9" w:rsidR="00C80EB8" w:rsidRDefault="00C80EB8" w:rsidP="00FA22EA">
            <w:pPr>
              <w:shd w:val="clear" w:color="auto" w:fill="FFFFFF"/>
              <w:spacing w:line="240" w:lineRule="auto"/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2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Autem</w:t>
            </w:r>
            <w:r w:rsidRPr="00FA22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420F6" w:rsidRPr="00FA2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22EA" w:rsidRPr="004829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GPS:</w:t>
            </w:r>
            <w:r w:rsidR="00FA22EA" w:rsidRPr="00FA2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 xml:space="preserve"> 50.2051992N, 15.8315189E, </w:t>
            </w:r>
            <w:r w:rsidR="00E420F6" w:rsidRPr="00FA22EA">
              <w:rPr>
                <w:rFonts w:ascii="Times New Roman" w:hAnsi="Times New Roman" w:cs="Times New Roman"/>
                <w:sz w:val="24"/>
                <w:szCs w:val="24"/>
              </w:rPr>
              <w:t xml:space="preserve">možnost parkování na parkovišti SVK HK. </w:t>
            </w:r>
            <w:r w:rsidR="00FA22EA">
              <w:rPr>
                <w:rFonts w:ascii="Times New Roman" w:hAnsi="Times New Roman" w:cs="Times New Roman"/>
                <w:sz w:val="24"/>
                <w:szCs w:val="24"/>
              </w:rPr>
              <w:t>Zájem o p</w:t>
            </w:r>
            <w:r w:rsidR="00E420F6" w:rsidRPr="00FA22EA">
              <w:rPr>
                <w:rFonts w:ascii="Times New Roman" w:hAnsi="Times New Roman" w:cs="Times New Roman"/>
                <w:sz w:val="24"/>
                <w:szCs w:val="24"/>
              </w:rPr>
              <w:t xml:space="preserve">arkování přes noc </w:t>
            </w:r>
            <w:r w:rsidR="00FA22EA">
              <w:rPr>
                <w:rFonts w:ascii="Times New Roman" w:hAnsi="Times New Roman" w:cs="Times New Roman"/>
                <w:sz w:val="24"/>
                <w:szCs w:val="24"/>
              </w:rPr>
              <w:t xml:space="preserve">uvést v přihlášce, bude </w:t>
            </w:r>
            <w:r w:rsidR="00E420F6" w:rsidRPr="00FA22EA">
              <w:rPr>
                <w:rFonts w:ascii="Times New Roman" w:hAnsi="Times New Roman" w:cs="Times New Roman"/>
                <w:sz w:val="24"/>
                <w:szCs w:val="24"/>
              </w:rPr>
              <w:t>zaji</w:t>
            </w:r>
            <w:r w:rsidR="00FA22EA">
              <w:rPr>
                <w:rFonts w:ascii="Times New Roman" w:hAnsi="Times New Roman" w:cs="Times New Roman"/>
                <w:sz w:val="24"/>
                <w:szCs w:val="24"/>
              </w:rPr>
              <w:t>štěno</w:t>
            </w:r>
            <w:r w:rsidR="00E420F6" w:rsidRPr="00FA22EA">
              <w:rPr>
                <w:rFonts w:ascii="Times New Roman" w:hAnsi="Times New Roman" w:cs="Times New Roman"/>
                <w:sz w:val="24"/>
                <w:szCs w:val="24"/>
              </w:rPr>
              <w:t xml:space="preserve"> místo v podzemních garážích. Parkování přes den </w:t>
            </w:r>
            <w:r w:rsidR="00A0107E" w:rsidRPr="00FA22EA">
              <w:rPr>
                <w:rFonts w:ascii="Times New Roman" w:hAnsi="Times New Roman" w:cs="Times New Roman"/>
                <w:sz w:val="24"/>
                <w:szCs w:val="24"/>
              </w:rPr>
              <w:t xml:space="preserve">je možné </w:t>
            </w:r>
            <w:r w:rsidR="00E420F6" w:rsidRPr="00FA22EA">
              <w:rPr>
                <w:rFonts w:ascii="Times New Roman" w:hAnsi="Times New Roman" w:cs="Times New Roman"/>
                <w:sz w:val="24"/>
                <w:szCs w:val="24"/>
              </w:rPr>
              <w:t>na venkovním parkovišti</w:t>
            </w:r>
            <w:r w:rsidR="002F7D52" w:rsidRPr="00FA22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0107E" w:rsidRPr="00FA22EA">
              <w:rPr>
                <w:rFonts w:ascii="Times New Roman" w:hAnsi="Times New Roman" w:cs="Times New Roman"/>
                <w:sz w:val="24"/>
                <w:szCs w:val="24"/>
              </w:rPr>
              <w:t xml:space="preserve"> V obou případech</w:t>
            </w:r>
            <w:r w:rsidR="002F7D52" w:rsidRPr="00FA22EA">
              <w:rPr>
                <w:rFonts w:ascii="Times New Roman" w:hAnsi="Times New Roman" w:cs="Times New Roman"/>
                <w:sz w:val="24"/>
                <w:szCs w:val="24"/>
              </w:rPr>
              <w:t>, pokud nebude zdvižená závora,</w:t>
            </w:r>
            <w:r w:rsidR="00A0107E" w:rsidRPr="00FA2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7D52" w:rsidRPr="00FA22EA">
              <w:rPr>
                <w:rFonts w:ascii="Times New Roman" w:hAnsi="Times New Roman" w:cs="Times New Roman"/>
                <w:sz w:val="24"/>
                <w:szCs w:val="24"/>
              </w:rPr>
              <w:t xml:space="preserve">se </w:t>
            </w:r>
            <w:r w:rsidR="00A0107E" w:rsidRPr="00FA22EA">
              <w:rPr>
                <w:rFonts w:ascii="Times New Roman" w:hAnsi="Times New Roman" w:cs="Times New Roman"/>
                <w:sz w:val="24"/>
                <w:szCs w:val="24"/>
              </w:rPr>
              <w:t>po příjezdu ohl</w:t>
            </w:r>
            <w:r w:rsidR="004829E5">
              <w:rPr>
                <w:rFonts w:ascii="Times New Roman" w:hAnsi="Times New Roman" w:cs="Times New Roman"/>
                <w:sz w:val="24"/>
                <w:szCs w:val="24"/>
              </w:rPr>
              <w:t>á</w:t>
            </w:r>
            <w:r w:rsidR="00A0107E" w:rsidRPr="00FA22E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FA22EA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 w:rsidR="00A0107E" w:rsidRPr="00FA2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20F6" w:rsidRPr="00FA22EA">
              <w:rPr>
                <w:rFonts w:ascii="Times New Roman" w:hAnsi="Times New Roman" w:cs="Times New Roman"/>
                <w:sz w:val="24"/>
                <w:szCs w:val="24"/>
              </w:rPr>
              <w:t xml:space="preserve">přes tlačítko ostraze SVK HK,  zajistí </w:t>
            </w:r>
            <w:r w:rsidR="00A0107E" w:rsidRPr="00FA22EA">
              <w:rPr>
                <w:rFonts w:ascii="Times New Roman" w:hAnsi="Times New Roman" w:cs="Times New Roman"/>
                <w:sz w:val="24"/>
                <w:szCs w:val="24"/>
              </w:rPr>
              <w:t>zvednutí závory</w:t>
            </w:r>
            <w:r w:rsidR="002F7D52" w:rsidRPr="00FA22EA">
              <w:rPr>
                <w:rFonts w:ascii="Times New Roman" w:hAnsi="Times New Roman" w:cs="Times New Roman"/>
                <w:sz w:val="24"/>
                <w:szCs w:val="24"/>
              </w:rPr>
              <w:t xml:space="preserve"> pro</w:t>
            </w:r>
            <w:r w:rsidR="00DC4E63">
              <w:rPr>
                <w:rFonts w:ascii="Times New Roman" w:hAnsi="Times New Roman" w:cs="Times New Roman"/>
                <w:sz w:val="24"/>
                <w:szCs w:val="24"/>
              </w:rPr>
              <w:t xml:space="preserve"> vjezd. </w:t>
            </w:r>
            <w:r w:rsidR="00E420F6" w:rsidRPr="00FA22EA">
              <w:rPr>
                <w:rFonts w:ascii="Times New Roman" w:hAnsi="Times New Roman" w:cs="Times New Roman"/>
                <w:sz w:val="24"/>
                <w:szCs w:val="24"/>
              </w:rPr>
              <w:t>Ostraha bude informována</w:t>
            </w:r>
            <w:r w:rsidR="00D24716" w:rsidRPr="00FA22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420F6" w:rsidRPr="00FA22E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05299A3" w14:textId="2225F639" w:rsidR="00B12B08" w:rsidRPr="00B12B08" w:rsidRDefault="00B12B08" w:rsidP="00FA22EA">
            <w:pPr>
              <w:shd w:val="clear" w:color="auto" w:fill="FFFFFF"/>
              <w:spacing w:line="240" w:lineRule="auto"/>
              <w:ind w:left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Při</w:t>
            </w:r>
            <w:r w:rsidRPr="00B12B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výjezdu se závora zvedá automaticky</w:t>
            </w:r>
            <w:r w:rsidRPr="00B12B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F434792" w14:textId="77777777" w:rsidR="00C80EB8" w:rsidRPr="00FA22EA" w:rsidRDefault="00C80EB8" w:rsidP="00C80EB8">
            <w:pPr>
              <w:pStyle w:val="Default"/>
              <w:rPr>
                <w:rFonts w:ascii="Times New Roman" w:hAnsi="Times New Roman" w:cs="Times New Roman"/>
              </w:rPr>
            </w:pPr>
          </w:p>
          <w:p w14:paraId="131D8D73" w14:textId="47D854C1" w:rsidR="00C80EB8" w:rsidRDefault="00D24716" w:rsidP="00C80EB8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MHD</w:t>
            </w:r>
            <w:r w:rsidR="00DC4E63" w:rsidRPr="00DC4E63">
              <w:rPr>
                <w:rFonts w:ascii="Times New Roman" w:hAnsi="Times New Roman" w:cs="Times New Roman"/>
                <w:bCs/>
              </w:rPr>
              <w:t>:</w:t>
            </w:r>
          </w:p>
          <w:p w14:paraId="01318C8A" w14:textId="4B345FB1" w:rsidR="00E25706" w:rsidRDefault="00E25706" w:rsidP="00C80EB8">
            <w:pPr>
              <w:pStyle w:val="Default"/>
              <w:rPr>
                <w:rFonts w:ascii="Times New Roman" w:hAnsi="Times New Roman" w:cs="Times New Roman"/>
                <w:bCs/>
              </w:rPr>
            </w:pPr>
            <w:r w:rsidRPr="00E25706">
              <w:rPr>
                <w:rFonts w:ascii="Times New Roman" w:hAnsi="Times New Roman" w:cs="Times New Roman"/>
                <w:bCs/>
              </w:rPr>
              <w:t>Ze stanice Hlavní nádraží</w:t>
            </w:r>
            <w:r w:rsidR="00783DA9">
              <w:rPr>
                <w:rFonts w:ascii="Times New Roman" w:hAnsi="Times New Roman" w:cs="Times New Roman"/>
                <w:bCs/>
              </w:rPr>
              <w:t xml:space="preserve"> </w:t>
            </w:r>
            <w:r w:rsidR="00D24716">
              <w:rPr>
                <w:rFonts w:ascii="Times New Roman" w:hAnsi="Times New Roman" w:cs="Times New Roman"/>
                <w:bCs/>
              </w:rPr>
              <w:t>(vlaky) nebo Terminál (autobusy):</w:t>
            </w:r>
          </w:p>
          <w:p w14:paraId="5FF11C2F" w14:textId="45073AAC" w:rsidR="00D24716" w:rsidRPr="009D090A" w:rsidRDefault="00D24716" w:rsidP="00DC4E63">
            <w:pPr>
              <w:pStyle w:val="Default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Trolejbus č. </w:t>
            </w:r>
            <w:r w:rsidR="00DC4E63">
              <w:rPr>
                <w:rFonts w:ascii="Times New Roman" w:hAnsi="Times New Roman" w:cs="Times New Roman"/>
                <w:bCs/>
              </w:rPr>
              <w:t>2</w:t>
            </w:r>
            <w:r>
              <w:rPr>
                <w:rFonts w:ascii="Times New Roman" w:hAnsi="Times New Roman" w:cs="Times New Roman"/>
                <w:bCs/>
              </w:rPr>
              <w:t xml:space="preserve">, trolejbus č </w:t>
            </w:r>
            <w:r w:rsidR="00DC4E63">
              <w:rPr>
                <w:rFonts w:ascii="Times New Roman" w:hAnsi="Times New Roman" w:cs="Times New Roman"/>
                <w:bCs/>
              </w:rPr>
              <w:t>4</w:t>
            </w:r>
            <w:r>
              <w:rPr>
                <w:rFonts w:ascii="Times New Roman" w:hAnsi="Times New Roman" w:cs="Times New Roman"/>
                <w:bCs/>
              </w:rPr>
              <w:t>, autobus</w:t>
            </w:r>
            <w:r w:rsidR="009D56F7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č. 16</w:t>
            </w:r>
            <w:r w:rsidR="009D56F7">
              <w:rPr>
                <w:rFonts w:ascii="Times New Roman" w:hAnsi="Times New Roman" w:cs="Times New Roman"/>
                <w:bCs/>
              </w:rPr>
              <w:t>.</w:t>
            </w:r>
            <w:r w:rsidR="00783DA9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 Vystoupit na stanici Zimní stadion</w:t>
            </w:r>
            <w:r w:rsidR="008609EB">
              <w:rPr>
                <w:rFonts w:ascii="Times New Roman" w:hAnsi="Times New Roman" w:cs="Times New Roman"/>
                <w:bCs/>
              </w:rPr>
              <w:t xml:space="preserve"> </w:t>
            </w:r>
            <w:r w:rsidR="00C43F4F">
              <w:rPr>
                <w:rFonts w:ascii="Times New Roman" w:hAnsi="Times New Roman" w:cs="Times New Roman"/>
                <w:bCs/>
              </w:rPr>
              <w:t>B</w:t>
            </w:r>
            <w:r w:rsidR="008609EB">
              <w:rPr>
                <w:rFonts w:ascii="Times New Roman" w:hAnsi="Times New Roman" w:cs="Times New Roman"/>
                <w:bCs/>
              </w:rPr>
              <w:t xml:space="preserve"> (náhradní zastávka téměř u knihovny). Nevystupovat předčasně na zastávce Zimní stadion! </w:t>
            </w:r>
            <w:r w:rsidR="009D090A" w:rsidRPr="009D090A">
              <w:rPr>
                <w:rFonts w:ascii="Times New Roman" w:hAnsi="Times New Roman" w:cs="Times New Roman"/>
                <w:bCs/>
              </w:rPr>
              <w:t>P</w:t>
            </w:r>
            <w:r w:rsidR="004829E5">
              <w:rPr>
                <w:rFonts w:ascii="Times New Roman" w:hAnsi="Times New Roman" w:cs="Times New Roman"/>
              </w:rPr>
              <w:t>apírové jízdenky 20 Kč (papírové jízdenky je možné označit pouze   na strojku u řidiče),</w:t>
            </w:r>
            <w:r w:rsidR="009D090A" w:rsidRPr="009D090A">
              <w:rPr>
                <w:rFonts w:ascii="Times New Roman" w:hAnsi="Times New Roman" w:cs="Times New Roman"/>
              </w:rPr>
              <w:t xml:space="preserve"> u řidiče 30 Kč</w:t>
            </w:r>
            <w:r w:rsidR="004E338E">
              <w:rPr>
                <w:rFonts w:ascii="Times New Roman" w:hAnsi="Times New Roman" w:cs="Times New Roman"/>
              </w:rPr>
              <w:t xml:space="preserve"> (přestupní)</w:t>
            </w:r>
            <w:r w:rsidR="009D090A" w:rsidRPr="009D090A">
              <w:rPr>
                <w:rFonts w:ascii="Times New Roman" w:hAnsi="Times New Roman" w:cs="Times New Roman"/>
              </w:rPr>
              <w:t xml:space="preserve">, </w:t>
            </w:r>
            <w:r w:rsidR="00DC4E63">
              <w:rPr>
                <w:rFonts w:ascii="Times New Roman" w:hAnsi="Times New Roman" w:cs="Times New Roman"/>
              </w:rPr>
              <w:t>SMS</w:t>
            </w:r>
            <w:r w:rsidR="009D090A" w:rsidRPr="009D090A">
              <w:rPr>
                <w:rFonts w:ascii="Times New Roman" w:hAnsi="Times New Roman" w:cs="Times New Roman"/>
              </w:rPr>
              <w:t xml:space="preserve"> 25 Kč</w:t>
            </w:r>
            <w:r w:rsidR="009D090A" w:rsidRPr="009D090A">
              <w:rPr>
                <w:rFonts w:ascii="Times New Roman" w:hAnsi="Times New Roman" w:cs="Times New Roman"/>
                <w:bCs/>
              </w:rPr>
              <w:t xml:space="preserve"> </w:t>
            </w:r>
            <w:r w:rsidR="004E338E">
              <w:rPr>
                <w:rFonts w:ascii="Times New Roman" w:hAnsi="Times New Roman" w:cs="Times New Roman"/>
                <w:bCs/>
              </w:rPr>
              <w:t>(přestupní)</w:t>
            </w:r>
            <w:r w:rsidR="00C43F4F">
              <w:rPr>
                <w:rFonts w:ascii="Times New Roman" w:hAnsi="Times New Roman" w:cs="Times New Roman"/>
                <w:bCs/>
              </w:rPr>
              <w:t>.</w:t>
            </w:r>
          </w:p>
          <w:p w14:paraId="1FE2654F" w14:textId="77777777" w:rsidR="00705C78" w:rsidRDefault="00705C78" w:rsidP="00C80EB8">
            <w:pPr>
              <w:pStyle w:val="Default"/>
              <w:rPr>
                <w:rFonts w:ascii="Times New Roman" w:hAnsi="Times New Roman" w:cs="Times New Roman"/>
              </w:rPr>
            </w:pPr>
          </w:p>
          <w:p w14:paraId="1F78A2C6" w14:textId="77777777" w:rsidR="00705C78" w:rsidRDefault="00705C78" w:rsidP="00C80EB8">
            <w:pPr>
              <w:pStyle w:val="Default"/>
              <w:rPr>
                <w:rFonts w:ascii="Times New Roman" w:hAnsi="Times New Roman" w:cs="Times New Roman"/>
              </w:rPr>
            </w:pPr>
          </w:p>
          <w:p w14:paraId="65BF6520" w14:textId="52CE0EBC" w:rsidR="00E25706" w:rsidRDefault="00A0107E" w:rsidP="00C80EB8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Mapa   okolí SVK HK</w:t>
            </w:r>
            <w:r w:rsidR="00866D84">
              <w:rPr>
                <w:rFonts w:ascii="Times New Roman" w:hAnsi="Times New Roman" w:cs="Times New Roman"/>
              </w:rPr>
              <w:t xml:space="preserve"> a doprava na večeři</w:t>
            </w:r>
            <w:r w:rsidR="00E83E98">
              <w:rPr>
                <w:rFonts w:ascii="Times New Roman" w:hAnsi="Times New Roman" w:cs="Times New Roman"/>
              </w:rPr>
              <w:t xml:space="preserve"> z SVK HK</w:t>
            </w:r>
          </w:p>
          <w:p w14:paraId="3EC651E4" w14:textId="594064A1" w:rsidR="00866D84" w:rsidRDefault="00866D84" w:rsidP="00C80EB8">
            <w:pPr>
              <w:pStyle w:val="Default"/>
              <w:rPr>
                <w:rFonts w:ascii="Times New Roman" w:hAnsi="Times New Roman" w:cs="Times New Roman"/>
              </w:rPr>
            </w:pPr>
          </w:p>
          <w:p w14:paraId="55076FDA" w14:textId="5F0AE2CA" w:rsidR="00866D84" w:rsidRDefault="00866D84" w:rsidP="00C80EB8">
            <w:pPr>
              <w:pStyle w:val="Default"/>
              <w:rPr>
                <w:rFonts w:ascii="Times New Roman" w:hAnsi="Times New Roman" w:cs="Times New Roman"/>
              </w:rPr>
            </w:pPr>
            <w:r w:rsidRPr="00866D84">
              <w:rPr>
                <w:rFonts w:ascii="Times New Roman" w:hAnsi="Times New Roman" w:cs="Times New Roman"/>
                <w:noProof/>
                <w:lang w:eastAsia="cs-CZ"/>
              </w:rPr>
              <w:drawing>
                <wp:inline distT="0" distB="0" distL="0" distR="0" wp14:anchorId="03797AF2" wp14:editId="6810BF3C">
                  <wp:extent cx="5227487" cy="2551122"/>
                  <wp:effectExtent l="0" t="0" r="0" b="1905"/>
                  <wp:docPr id="7" name="Obrázek 7" descr="C:\Users\Svobodova\Downloads\mapy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vobodova\Downloads\mapy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452" cy="257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7459F" w14:textId="77777777" w:rsidR="00C80EB8" w:rsidRDefault="00C80EB8" w:rsidP="00C80EB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14:paraId="7E66DA78" w14:textId="59895AE6" w:rsidR="00C80EB8" w:rsidRDefault="00C80EB8" w:rsidP="00C80EB8">
            <w:pPr>
              <w:rPr>
                <w:rFonts w:cs="Arial"/>
                <w:sz w:val="20"/>
                <w:szCs w:val="20"/>
              </w:rPr>
            </w:pPr>
          </w:p>
          <w:p w14:paraId="15DA040A" w14:textId="00403671" w:rsidR="00A0107E" w:rsidRPr="002C058F" w:rsidRDefault="00A0107E" w:rsidP="000B71DB">
            <w:pPr>
              <w:ind w:left="3827" w:hanging="396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4E63" w14:paraId="30EC627C" w14:textId="77777777" w:rsidTr="009777DA">
        <w:trPr>
          <w:trHeight w:val="737"/>
        </w:trPr>
        <w:tc>
          <w:tcPr>
            <w:tcW w:w="25" w:type="dxa"/>
          </w:tcPr>
          <w:p w14:paraId="65CE742A" w14:textId="77777777" w:rsidR="00DC4E63" w:rsidRDefault="00DC4E63" w:rsidP="000B31B1">
            <w:pPr>
              <w:pStyle w:val="Znacka"/>
            </w:pPr>
          </w:p>
        </w:tc>
        <w:tc>
          <w:tcPr>
            <w:tcW w:w="8258" w:type="dxa"/>
          </w:tcPr>
          <w:p w14:paraId="3C4B5443" w14:textId="77777777" w:rsidR="00DC4E63" w:rsidRDefault="00DC4E63" w:rsidP="000B31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5638EF2" w14:textId="77777777" w:rsidR="00FB257A" w:rsidRDefault="00FB257A" w:rsidP="00DE53A7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A75CFC" w14:textId="77777777" w:rsidR="00FB257A" w:rsidRDefault="00FB257A" w:rsidP="00DE53A7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8FDC29" w14:textId="77777777" w:rsidR="00FB257A" w:rsidRDefault="00FB257A" w:rsidP="00DE53A7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D20B66" w14:textId="0EA712FB" w:rsidR="00DE53A7" w:rsidRPr="00FB257A" w:rsidRDefault="00DE53A7" w:rsidP="00DE53A7">
      <w:pPr>
        <w:pStyle w:val="Bezmezer"/>
        <w:jc w:val="both"/>
        <w:rPr>
          <w:rFonts w:ascii="Times New Roman" w:hAnsi="Times New Roman" w:cs="Times New Roman"/>
          <w:b/>
        </w:rPr>
      </w:pPr>
      <w:r w:rsidRPr="00FB257A">
        <w:rPr>
          <w:rFonts w:ascii="Times New Roman" w:hAnsi="Times New Roman" w:cs="Times New Roman"/>
          <w:b/>
        </w:rPr>
        <w:lastRenderedPageBreak/>
        <w:t>Hotely:</w:t>
      </w:r>
    </w:p>
    <w:p w14:paraId="40C3972F" w14:textId="04AD3151" w:rsidR="009D090A" w:rsidRPr="00FB257A" w:rsidRDefault="009D090A" w:rsidP="00C43F4F">
      <w:p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 xml:space="preserve">Všechny hotely jsou od SVK HK dostupné pěšky cca do 10 min., pouze </w:t>
      </w:r>
      <w:r w:rsidR="00C43F4F" w:rsidRPr="00FB257A">
        <w:rPr>
          <w:rFonts w:ascii="Times New Roman" w:hAnsi="Times New Roman" w:cs="Times New Roman"/>
          <w:sz w:val="22"/>
        </w:rPr>
        <w:t>do/z</w:t>
      </w:r>
      <w:r w:rsidRPr="00FB257A">
        <w:rPr>
          <w:rFonts w:ascii="Times New Roman" w:hAnsi="Times New Roman" w:cs="Times New Roman"/>
          <w:sz w:val="22"/>
        </w:rPr>
        <w:t xml:space="preserve"> hotelu </w:t>
      </w:r>
      <w:proofErr w:type="spellStart"/>
      <w:r w:rsidRPr="00FB257A">
        <w:rPr>
          <w:rFonts w:ascii="Times New Roman" w:hAnsi="Times New Roman" w:cs="Times New Roman"/>
          <w:sz w:val="22"/>
        </w:rPr>
        <w:t>Alessandria</w:t>
      </w:r>
      <w:proofErr w:type="spellEnd"/>
      <w:r w:rsidRPr="00FB257A">
        <w:rPr>
          <w:rFonts w:ascii="Times New Roman" w:hAnsi="Times New Roman" w:cs="Times New Roman"/>
          <w:sz w:val="22"/>
        </w:rPr>
        <w:t xml:space="preserve"> doporučujeme použít MHD č. 2</w:t>
      </w:r>
      <w:r w:rsidR="00C43F4F" w:rsidRPr="00FB257A">
        <w:rPr>
          <w:rFonts w:ascii="Times New Roman" w:hAnsi="Times New Roman" w:cs="Times New Roman"/>
          <w:sz w:val="22"/>
        </w:rPr>
        <w:t>3</w:t>
      </w:r>
      <w:r w:rsidRPr="00FB257A">
        <w:rPr>
          <w:rFonts w:ascii="Times New Roman" w:hAnsi="Times New Roman" w:cs="Times New Roman"/>
          <w:sz w:val="22"/>
        </w:rPr>
        <w:t xml:space="preserve"> a 2</w:t>
      </w:r>
      <w:r w:rsidR="00C43F4F" w:rsidRPr="00FB257A">
        <w:rPr>
          <w:rFonts w:ascii="Times New Roman" w:hAnsi="Times New Roman" w:cs="Times New Roman"/>
          <w:sz w:val="22"/>
        </w:rPr>
        <w:t>7</w:t>
      </w:r>
      <w:r w:rsidR="0084510E" w:rsidRPr="00FB257A">
        <w:rPr>
          <w:rFonts w:ascii="Times New Roman" w:hAnsi="Times New Roman" w:cs="Times New Roman"/>
          <w:sz w:val="22"/>
        </w:rPr>
        <w:t>:</w:t>
      </w:r>
      <w:r w:rsidRPr="00FB257A">
        <w:rPr>
          <w:rFonts w:ascii="Times New Roman" w:hAnsi="Times New Roman" w:cs="Times New Roman"/>
          <w:sz w:val="22"/>
        </w:rPr>
        <w:t xml:space="preserve"> </w:t>
      </w:r>
      <w:r w:rsidR="00C43F4F" w:rsidRPr="00FB257A">
        <w:rPr>
          <w:rFonts w:ascii="Times New Roman" w:hAnsi="Times New Roman" w:cs="Times New Roman"/>
          <w:sz w:val="22"/>
        </w:rPr>
        <w:t>do</w:t>
      </w:r>
      <w:r w:rsidR="004829E5" w:rsidRPr="00FB257A">
        <w:rPr>
          <w:rFonts w:ascii="Times New Roman" w:hAnsi="Times New Roman" w:cs="Times New Roman"/>
          <w:sz w:val="22"/>
        </w:rPr>
        <w:t>/</w:t>
      </w:r>
      <w:r w:rsidR="00C43F4F" w:rsidRPr="00FB257A">
        <w:rPr>
          <w:rFonts w:ascii="Times New Roman" w:hAnsi="Times New Roman" w:cs="Times New Roman"/>
          <w:sz w:val="22"/>
        </w:rPr>
        <w:t xml:space="preserve">z zastávky Zimní stadion </w:t>
      </w:r>
      <w:r w:rsidR="009D56F7">
        <w:rPr>
          <w:rFonts w:ascii="Times New Roman" w:hAnsi="Times New Roman" w:cs="Times New Roman"/>
          <w:sz w:val="22"/>
        </w:rPr>
        <w:t xml:space="preserve">B </w:t>
      </w:r>
      <w:r w:rsidR="00C43F4F" w:rsidRPr="00FB257A">
        <w:rPr>
          <w:rFonts w:ascii="Times New Roman" w:hAnsi="Times New Roman" w:cs="Times New Roman"/>
          <w:sz w:val="22"/>
        </w:rPr>
        <w:t>do/z</w:t>
      </w:r>
      <w:r w:rsidR="004829E5" w:rsidRPr="00FB257A">
        <w:rPr>
          <w:rFonts w:ascii="Times New Roman" w:hAnsi="Times New Roman" w:cs="Times New Roman"/>
          <w:sz w:val="22"/>
        </w:rPr>
        <w:t xml:space="preserve"> zastávky </w:t>
      </w:r>
      <w:proofErr w:type="spellStart"/>
      <w:r w:rsidR="004829E5" w:rsidRPr="00FB257A">
        <w:rPr>
          <w:rFonts w:ascii="Times New Roman" w:hAnsi="Times New Roman" w:cs="Times New Roman"/>
          <w:sz w:val="22"/>
        </w:rPr>
        <w:t>Alessandria</w:t>
      </w:r>
      <w:proofErr w:type="spellEnd"/>
      <w:r w:rsidR="0084510E" w:rsidRPr="00FB257A">
        <w:rPr>
          <w:rFonts w:ascii="Times New Roman" w:hAnsi="Times New Roman" w:cs="Times New Roman"/>
          <w:sz w:val="22"/>
        </w:rPr>
        <w:t>.</w:t>
      </w:r>
    </w:p>
    <w:p w14:paraId="2A8BCC5A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b/>
          <w:sz w:val="22"/>
        </w:rPr>
      </w:pPr>
    </w:p>
    <w:p w14:paraId="502B7036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b/>
          <w:sz w:val="22"/>
        </w:rPr>
      </w:pPr>
      <w:r w:rsidRPr="00FB257A">
        <w:rPr>
          <w:rFonts w:ascii="Times New Roman" w:hAnsi="Times New Roman" w:cs="Times New Roman"/>
          <w:b/>
          <w:sz w:val="22"/>
        </w:rPr>
        <w:t>Hotel Pod věží</w:t>
      </w:r>
    </w:p>
    <w:p w14:paraId="2230CCD5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Velké náměstí 165</w:t>
      </w:r>
    </w:p>
    <w:p w14:paraId="452EC9FD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500 03 Hradec králové</w:t>
      </w:r>
    </w:p>
    <w:p w14:paraId="5B6D7FBC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telefon:</w:t>
      </w:r>
      <w:r w:rsidRPr="00FB257A">
        <w:rPr>
          <w:rFonts w:ascii="Times New Roman" w:hAnsi="Times New Roman" w:cs="Times New Roman"/>
          <w:sz w:val="22"/>
        </w:rPr>
        <w:tab/>
        <w:t>+420 495 514 932;  +420 602 583 210</w:t>
      </w:r>
    </w:p>
    <w:p w14:paraId="12CA42D7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e-mail:</w:t>
      </w:r>
      <w:r w:rsidRPr="00FB257A">
        <w:rPr>
          <w:rFonts w:ascii="Times New Roman" w:hAnsi="Times New Roman" w:cs="Times New Roman"/>
          <w:sz w:val="22"/>
        </w:rPr>
        <w:tab/>
        <w:t>hotel@pod-vezi.cz</w:t>
      </w:r>
    </w:p>
    <w:p w14:paraId="7472E906" w14:textId="66D69171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web:</w:t>
      </w:r>
      <w:r w:rsidRPr="00FB257A">
        <w:rPr>
          <w:rFonts w:ascii="Times New Roman" w:hAnsi="Times New Roman" w:cs="Times New Roman"/>
          <w:sz w:val="22"/>
        </w:rPr>
        <w:tab/>
      </w:r>
      <w:hyperlink r:id="rId16" w:history="1">
        <w:r w:rsidR="00DC0814" w:rsidRPr="00FB257A">
          <w:rPr>
            <w:rStyle w:val="Hypertextovodkaz"/>
            <w:rFonts w:ascii="Times New Roman" w:hAnsi="Times New Roman" w:cs="Times New Roman"/>
            <w:sz w:val="22"/>
          </w:rPr>
          <w:t>www.pod-vezi.cz</w:t>
        </w:r>
      </w:hyperlink>
      <w:r w:rsidRPr="00FB257A">
        <w:rPr>
          <w:rFonts w:ascii="Times New Roman" w:hAnsi="Times New Roman" w:cs="Times New Roman"/>
          <w:sz w:val="22"/>
        </w:rPr>
        <w:t xml:space="preserve">  </w:t>
      </w:r>
    </w:p>
    <w:p w14:paraId="0152754C" w14:textId="77777777" w:rsidR="00E83E98" w:rsidRPr="00FB257A" w:rsidRDefault="00E83E98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b/>
          <w:sz w:val="22"/>
        </w:rPr>
      </w:pPr>
    </w:p>
    <w:p w14:paraId="1B5BD6D6" w14:textId="31F78FC0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b/>
          <w:sz w:val="22"/>
        </w:rPr>
      </w:pPr>
      <w:r w:rsidRPr="00FB257A">
        <w:rPr>
          <w:rFonts w:ascii="Times New Roman" w:hAnsi="Times New Roman" w:cs="Times New Roman"/>
          <w:b/>
          <w:sz w:val="22"/>
        </w:rPr>
        <w:t xml:space="preserve">Nové </w:t>
      </w:r>
      <w:proofErr w:type="spellStart"/>
      <w:r w:rsidRPr="00FB257A">
        <w:rPr>
          <w:rFonts w:ascii="Times New Roman" w:hAnsi="Times New Roman" w:cs="Times New Roman"/>
          <w:b/>
          <w:sz w:val="22"/>
        </w:rPr>
        <w:t>Adalbertinum</w:t>
      </w:r>
      <w:proofErr w:type="spellEnd"/>
    </w:p>
    <w:p w14:paraId="128A4331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Velké náměstí 32</w:t>
      </w:r>
    </w:p>
    <w:p w14:paraId="5D405B88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500 03 Hradec králové</w:t>
      </w:r>
    </w:p>
    <w:p w14:paraId="0727E777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telefon:</w:t>
      </w:r>
      <w:r w:rsidRPr="00FB257A">
        <w:rPr>
          <w:rFonts w:ascii="Times New Roman" w:hAnsi="Times New Roman" w:cs="Times New Roman"/>
          <w:sz w:val="22"/>
        </w:rPr>
        <w:tab/>
        <w:t>+420 495 063 111</w:t>
      </w:r>
    </w:p>
    <w:p w14:paraId="20E76CBD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e-mail:</w:t>
      </w:r>
      <w:r w:rsidRPr="00FB257A">
        <w:rPr>
          <w:rFonts w:ascii="Times New Roman" w:hAnsi="Times New Roman" w:cs="Times New Roman"/>
          <w:sz w:val="22"/>
        </w:rPr>
        <w:tab/>
        <w:t>recepce@noveadalbertinum.cz</w:t>
      </w:r>
    </w:p>
    <w:p w14:paraId="69436473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web:</w:t>
      </w:r>
      <w:r w:rsidRPr="00FB257A">
        <w:rPr>
          <w:rFonts w:ascii="Times New Roman" w:hAnsi="Times New Roman" w:cs="Times New Roman"/>
          <w:sz w:val="22"/>
        </w:rPr>
        <w:tab/>
      </w:r>
      <w:hyperlink r:id="rId17" w:history="1">
        <w:r w:rsidRPr="00FB257A">
          <w:rPr>
            <w:rStyle w:val="Hypertextovodkaz"/>
            <w:rFonts w:ascii="Times New Roman" w:hAnsi="Times New Roman" w:cs="Times New Roman"/>
            <w:sz w:val="22"/>
          </w:rPr>
          <w:t>www.noveadalbertinum.cz</w:t>
        </w:r>
      </w:hyperlink>
      <w:r w:rsidRPr="00FB257A">
        <w:rPr>
          <w:rFonts w:ascii="Times New Roman" w:hAnsi="Times New Roman" w:cs="Times New Roman"/>
          <w:sz w:val="22"/>
        </w:rPr>
        <w:t xml:space="preserve"> </w:t>
      </w:r>
    </w:p>
    <w:p w14:paraId="59718F27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</w:p>
    <w:p w14:paraId="7D895B26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b/>
          <w:sz w:val="22"/>
        </w:rPr>
      </w:pPr>
      <w:r w:rsidRPr="00FB257A">
        <w:rPr>
          <w:rFonts w:ascii="Times New Roman" w:hAnsi="Times New Roman" w:cs="Times New Roman"/>
          <w:b/>
          <w:sz w:val="22"/>
        </w:rPr>
        <w:t>Hotel Stadion</w:t>
      </w:r>
    </w:p>
    <w:p w14:paraId="12F55660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Komenského 1214/2</w:t>
      </w:r>
    </w:p>
    <w:p w14:paraId="68FF680E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500 03 Hradec králové</w:t>
      </w:r>
    </w:p>
    <w:p w14:paraId="431102C8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telefon:</w:t>
      </w:r>
      <w:r w:rsidRPr="00FB257A">
        <w:rPr>
          <w:rFonts w:ascii="Times New Roman" w:hAnsi="Times New Roman" w:cs="Times New Roman"/>
          <w:sz w:val="22"/>
        </w:rPr>
        <w:tab/>
        <w:t>+420 724 264 236</w:t>
      </w:r>
    </w:p>
    <w:p w14:paraId="7EA496AF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e-mail:</w:t>
      </w:r>
      <w:r w:rsidRPr="00FB257A">
        <w:rPr>
          <w:rFonts w:ascii="Times New Roman" w:hAnsi="Times New Roman" w:cs="Times New Roman"/>
          <w:sz w:val="22"/>
        </w:rPr>
        <w:tab/>
        <w:t>info@hotel-stadion.cz</w:t>
      </w:r>
    </w:p>
    <w:p w14:paraId="0B35A439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web:</w:t>
      </w:r>
      <w:r w:rsidRPr="00FB257A">
        <w:rPr>
          <w:rFonts w:ascii="Times New Roman" w:hAnsi="Times New Roman" w:cs="Times New Roman"/>
          <w:sz w:val="22"/>
        </w:rPr>
        <w:tab/>
      </w:r>
      <w:hyperlink r:id="rId18" w:history="1">
        <w:r w:rsidRPr="00FB257A">
          <w:rPr>
            <w:rStyle w:val="Hypertextovodkaz"/>
            <w:rFonts w:ascii="Times New Roman" w:hAnsi="Times New Roman" w:cs="Times New Roman"/>
            <w:sz w:val="22"/>
          </w:rPr>
          <w:t>www.hotel-stadion.cz</w:t>
        </w:r>
      </w:hyperlink>
      <w:r w:rsidRPr="00FB257A">
        <w:rPr>
          <w:rFonts w:ascii="Times New Roman" w:hAnsi="Times New Roman" w:cs="Times New Roman"/>
          <w:sz w:val="22"/>
        </w:rPr>
        <w:t xml:space="preserve"> </w:t>
      </w:r>
    </w:p>
    <w:p w14:paraId="5E648D66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b/>
          <w:sz w:val="22"/>
        </w:rPr>
      </w:pPr>
    </w:p>
    <w:p w14:paraId="52915958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b/>
          <w:sz w:val="22"/>
        </w:rPr>
      </w:pPr>
      <w:r w:rsidRPr="00FB257A">
        <w:rPr>
          <w:rFonts w:ascii="Times New Roman" w:hAnsi="Times New Roman" w:cs="Times New Roman"/>
          <w:b/>
          <w:sz w:val="22"/>
        </w:rPr>
        <w:t>Hotel Grand</w:t>
      </w:r>
    </w:p>
    <w:p w14:paraId="5E4EB464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Československé armády 295</w:t>
      </w:r>
    </w:p>
    <w:p w14:paraId="0C6B482F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500 03 Hradec králové</w:t>
      </w:r>
    </w:p>
    <w:p w14:paraId="0A7B5131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telefon:</w:t>
      </w:r>
      <w:r w:rsidRPr="00FB257A">
        <w:rPr>
          <w:rFonts w:ascii="Times New Roman" w:hAnsi="Times New Roman" w:cs="Times New Roman"/>
          <w:sz w:val="22"/>
        </w:rPr>
        <w:tab/>
        <w:t>+420 491 614 750;  491 514 999</w:t>
      </w:r>
    </w:p>
    <w:p w14:paraId="37E68C5C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e-mail:</w:t>
      </w:r>
      <w:r w:rsidRPr="00FB257A">
        <w:rPr>
          <w:rFonts w:ascii="Times New Roman" w:hAnsi="Times New Roman" w:cs="Times New Roman"/>
          <w:sz w:val="22"/>
        </w:rPr>
        <w:tab/>
        <w:t>grandhk@grandhk.cz</w:t>
      </w:r>
    </w:p>
    <w:p w14:paraId="22A36ACF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web:</w:t>
      </w:r>
      <w:r w:rsidRPr="00FB257A">
        <w:rPr>
          <w:rFonts w:ascii="Times New Roman" w:hAnsi="Times New Roman" w:cs="Times New Roman"/>
          <w:sz w:val="22"/>
        </w:rPr>
        <w:tab/>
      </w:r>
      <w:hyperlink r:id="rId19" w:history="1">
        <w:r w:rsidRPr="00FB257A">
          <w:rPr>
            <w:rStyle w:val="Hypertextovodkaz"/>
            <w:rFonts w:ascii="Times New Roman" w:hAnsi="Times New Roman" w:cs="Times New Roman"/>
            <w:sz w:val="22"/>
          </w:rPr>
          <w:t>www.grand.cz</w:t>
        </w:r>
      </w:hyperlink>
      <w:r w:rsidRPr="00FB257A">
        <w:rPr>
          <w:rFonts w:ascii="Times New Roman" w:hAnsi="Times New Roman" w:cs="Times New Roman"/>
          <w:sz w:val="22"/>
        </w:rPr>
        <w:t xml:space="preserve">   </w:t>
      </w:r>
    </w:p>
    <w:p w14:paraId="42A2888E" w14:textId="61C38CB5" w:rsidR="009D090A" w:rsidRPr="00FB257A" w:rsidRDefault="009D090A" w:rsidP="009D090A">
      <w:pPr>
        <w:rPr>
          <w:rFonts w:ascii="Times New Roman" w:hAnsi="Times New Roman" w:cs="Times New Roman"/>
          <w:b/>
          <w:sz w:val="22"/>
        </w:rPr>
      </w:pPr>
    </w:p>
    <w:p w14:paraId="705D7DA9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b/>
          <w:sz w:val="22"/>
        </w:rPr>
      </w:pPr>
      <w:r w:rsidRPr="00FB257A">
        <w:rPr>
          <w:rFonts w:ascii="Times New Roman" w:hAnsi="Times New Roman" w:cs="Times New Roman"/>
          <w:b/>
          <w:sz w:val="22"/>
        </w:rPr>
        <w:t>Hotel Okresní dům</w:t>
      </w:r>
    </w:p>
    <w:p w14:paraId="25DEFBB3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Palackého 409/6</w:t>
      </w:r>
    </w:p>
    <w:p w14:paraId="766AC2C3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500 03 Hradec králové</w:t>
      </w:r>
    </w:p>
    <w:p w14:paraId="468B82E2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telefon:</w:t>
      </w:r>
      <w:r w:rsidRPr="00FB257A">
        <w:rPr>
          <w:rFonts w:ascii="Times New Roman" w:hAnsi="Times New Roman" w:cs="Times New Roman"/>
          <w:sz w:val="22"/>
        </w:rPr>
        <w:tab/>
        <w:t>+420 495 054 300</w:t>
      </w:r>
    </w:p>
    <w:p w14:paraId="7128E2F4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e-mail:</w:t>
      </w:r>
      <w:r w:rsidRPr="00FB257A">
        <w:rPr>
          <w:rFonts w:ascii="Times New Roman" w:hAnsi="Times New Roman" w:cs="Times New Roman"/>
          <w:sz w:val="22"/>
        </w:rPr>
        <w:tab/>
        <w:t>hotel@okresnidum.cz</w:t>
      </w:r>
    </w:p>
    <w:p w14:paraId="48979616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web:</w:t>
      </w:r>
      <w:r w:rsidRPr="00FB257A">
        <w:rPr>
          <w:rFonts w:ascii="Times New Roman" w:hAnsi="Times New Roman" w:cs="Times New Roman"/>
          <w:sz w:val="22"/>
        </w:rPr>
        <w:tab/>
      </w:r>
      <w:hyperlink r:id="rId20" w:history="1">
        <w:r w:rsidRPr="00FB257A">
          <w:rPr>
            <w:rStyle w:val="Hypertextovodkaz"/>
            <w:rFonts w:ascii="Times New Roman" w:hAnsi="Times New Roman" w:cs="Times New Roman"/>
            <w:sz w:val="22"/>
          </w:rPr>
          <w:t>www.hotelokresnidum.cz</w:t>
        </w:r>
      </w:hyperlink>
      <w:r w:rsidRPr="00FB257A">
        <w:rPr>
          <w:rFonts w:ascii="Times New Roman" w:hAnsi="Times New Roman" w:cs="Times New Roman"/>
          <w:sz w:val="22"/>
        </w:rPr>
        <w:t xml:space="preserve">  </w:t>
      </w:r>
    </w:p>
    <w:p w14:paraId="799E5D95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b/>
          <w:sz w:val="22"/>
        </w:rPr>
      </w:pPr>
    </w:p>
    <w:p w14:paraId="4B7907FA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b/>
          <w:sz w:val="22"/>
        </w:rPr>
      </w:pPr>
      <w:r w:rsidRPr="00FB257A">
        <w:rPr>
          <w:rFonts w:ascii="Times New Roman" w:hAnsi="Times New Roman" w:cs="Times New Roman"/>
          <w:b/>
          <w:sz w:val="22"/>
        </w:rPr>
        <w:t>Hotel U Královny Elišky</w:t>
      </w:r>
    </w:p>
    <w:p w14:paraId="49A13284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Malé náměstí 117/10</w:t>
      </w:r>
    </w:p>
    <w:p w14:paraId="481BC067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500 03 Hradec králové</w:t>
      </w:r>
    </w:p>
    <w:p w14:paraId="02C28EE2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telefon:</w:t>
      </w:r>
      <w:r w:rsidRPr="00FB257A">
        <w:rPr>
          <w:rFonts w:ascii="Times New Roman" w:hAnsi="Times New Roman" w:cs="Times New Roman"/>
          <w:sz w:val="22"/>
        </w:rPr>
        <w:tab/>
        <w:t>+420 495 518 052; +420 739 324 611</w:t>
      </w:r>
    </w:p>
    <w:p w14:paraId="7CF02FD1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e-mail:</w:t>
      </w:r>
      <w:r w:rsidRPr="00FB257A">
        <w:rPr>
          <w:rFonts w:ascii="Times New Roman" w:hAnsi="Times New Roman" w:cs="Times New Roman"/>
          <w:sz w:val="22"/>
        </w:rPr>
        <w:tab/>
        <w:t>reception@hotelukralovnyelisky.cz</w:t>
      </w:r>
    </w:p>
    <w:p w14:paraId="25675C37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web:</w:t>
      </w:r>
      <w:r w:rsidRPr="00FB257A">
        <w:rPr>
          <w:rFonts w:ascii="Times New Roman" w:hAnsi="Times New Roman" w:cs="Times New Roman"/>
          <w:sz w:val="22"/>
        </w:rPr>
        <w:tab/>
      </w:r>
      <w:hyperlink r:id="rId21" w:history="1">
        <w:r w:rsidRPr="00FB257A">
          <w:rPr>
            <w:rStyle w:val="Hypertextovodkaz"/>
            <w:rFonts w:ascii="Times New Roman" w:hAnsi="Times New Roman" w:cs="Times New Roman"/>
            <w:sz w:val="22"/>
          </w:rPr>
          <w:t>www.hotelukralovnyelisky.cz</w:t>
        </w:r>
      </w:hyperlink>
      <w:r w:rsidRPr="00FB257A">
        <w:rPr>
          <w:rFonts w:ascii="Times New Roman" w:hAnsi="Times New Roman" w:cs="Times New Roman"/>
          <w:sz w:val="22"/>
        </w:rPr>
        <w:t xml:space="preserve">  </w:t>
      </w:r>
    </w:p>
    <w:p w14:paraId="09497B22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</w:p>
    <w:p w14:paraId="62A51B70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b/>
          <w:sz w:val="22"/>
        </w:rPr>
      </w:pPr>
      <w:r w:rsidRPr="00FB257A">
        <w:rPr>
          <w:rFonts w:ascii="Times New Roman" w:hAnsi="Times New Roman" w:cs="Times New Roman"/>
          <w:b/>
          <w:sz w:val="22"/>
        </w:rPr>
        <w:t>Hnízdo snů</w:t>
      </w:r>
    </w:p>
    <w:p w14:paraId="5BC0D457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Úzká 208/5</w:t>
      </w:r>
    </w:p>
    <w:p w14:paraId="0F9EE55A" w14:textId="423C5430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 xml:space="preserve">500 03 Hradec </w:t>
      </w:r>
      <w:r w:rsidR="00705C78" w:rsidRPr="00FB257A">
        <w:rPr>
          <w:rFonts w:ascii="Times New Roman" w:hAnsi="Times New Roman" w:cs="Times New Roman"/>
          <w:sz w:val="22"/>
        </w:rPr>
        <w:t>K</w:t>
      </w:r>
      <w:r w:rsidRPr="00FB257A">
        <w:rPr>
          <w:rFonts w:ascii="Times New Roman" w:hAnsi="Times New Roman" w:cs="Times New Roman"/>
          <w:sz w:val="22"/>
        </w:rPr>
        <w:t>rálové</w:t>
      </w:r>
    </w:p>
    <w:p w14:paraId="42D1DA71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telefon:</w:t>
      </w:r>
      <w:r w:rsidRPr="00FB257A">
        <w:rPr>
          <w:rFonts w:ascii="Times New Roman" w:hAnsi="Times New Roman" w:cs="Times New Roman"/>
          <w:sz w:val="22"/>
        </w:rPr>
        <w:tab/>
        <w:t>+420 608 024 616</w:t>
      </w:r>
    </w:p>
    <w:p w14:paraId="07B60B27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web:</w:t>
      </w:r>
      <w:r w:rsidRPr="00FB257A">
        <w:rPr>
          <w:rFonts w:ascii="Times New Roman" w:hAnsi="Times New Roman" w:cs="Times New Roman"/>
          <w:sz w:val="22"/>
        </w:rPr>
        <w:tab/>
      </w:r>
      <w:hyperlink r:id="rId22" w:history="1">
        <w:r w:rsidRPr="00FB257A">
          <w:rPr>
            <w:rStyle w:val="Hypertextovodkaz"/>
            <w:rFonts w:ascii="Times New Roman" w:hAnsi="Times New Roman" w:cs="Times New Roman"/>
            <w:sz w:val="22"/>
          </w:rPr>
          <w:t>www.hnizdosnu.cz</w:t>
        </w:r>
      </w:hyperlink>
      <w:r w:rsidRPr="00FB257A">
        <w:rPr>
          <w:rFonts w:ascii="Times New Roman" w:hAnsi="Times New Roman" w:cs="Times New Roman"/>
          <w:sz w:val="22"/>
        </w:rPr>
        <w:t xml:space="preserve">  </w:t>
      </w:r>
    </w:p>
    <w:p w14:paraId="5BBCA029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</w:p>
    <w:p w14:paraId="6E593E33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b/>
          <w:sz w:val="22"/>
        </w:rPr>
      </w:pPr>
      <w:r w:rsidRPr="00FB257A">
        <w:rPr>
          <w:rFonts w:ascii="Times New Roman" w:hAnsi="Times New Roman" w:cs="Times New Roman"/>
          <w:b/>
          <w:sz w:val="22"/>
        </w:rPr>
        <w:t xml:space="preserve">Hotel </w:t>
      </w:r>
      <w:proofErr w:type="spellStart"/>
      <w:r w:rsidRPr="00FB257A">
        <w:rPr>
          <w:rFonts w:ascii="Times New Roman" w:hAnsi="Times New Roman" w:cs="Times New Roman"/>
          <w:b/>
          <w:sz w:val="22"/>
        </w:rPr>
        <w:t>Alessandria</w:t>
      </w:r>
      <w:proofErr w:type="spellEnd"/>
    </w:p>
    <w:p w14:paraId="4B4834B6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Třída SNP 733</w:t>
      </w:r>
    </w:p>
    <w:p w14:paraId="2C1B0A40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500 03 Hradec králové</w:t>
      </w:r>
    </w:p>
    <w:p w14:paraId="54DC480D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telefon:</w:t>
      </w:r>
      <w:r w:rsidRPr="00FB257A">
        <w:rPr>
          <w:rFonts w:ascii="Times New Roman" w:hAnsi="Times New Roman" w:cs="Times New Roman"/>
          <w:sz w:val="22"/>
        </w:rPr>
        <w:tab/>
        <w:t>+420 495 777 111</w:t>
      </w:r>
    </w:p>
    <w:p w14:paraId="21C5086B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e-mail:</w:t>
      </w:r>
      <w:r w:rsidRPr="00FB257A">
        <w:rPr>
          <w:rFonts w:ascii="Times New Roman" w:hAnsi="Times New Roman" w:cs="Times New Roman"/>
          <w:sz w:val="22"/>
        </w:rPr>
        <w:tab/>
        <w:t>recepce@oalessandria.cz</w:t>
      </w:r>
    </w:p>
    <w:p w14:paraId="1EE0C7B7" w14:textId="77777777" w:rsidR="009D090A" w:rsidRPr="00FB257A" w:rsidRDefault="009D090A" w:rsidP="009D090A">
      <w:pPr>
        <w:tabs>
          <w:tab w:val="left" w:pos="993"/>
        </w:tabs>
        <w:spacing w:line="240" w:lineRule="auto"/>
        <w:rPr>
          <w:rFonts w:ascii="Times New Roman" w:hAnsi="Times New Roman" w:cs="Times New Roman"/>
          <w:sz w:val="22"/>
        </w:rPr>
      </w:pPr>
      <w:r w:rsidRPr="00FB257A">
        <w:rPr>
          <w:rFonts w:ascii="Times New Roman" w:hAnsi="Times New Roman" w:cs="Times New Roman"/>
          <w:sz w:val="22"/>
        </w:rPr>
        <w:t>web:</w:t>
      </w:r>
      <w:r w:rsidRPr="00FB257A">
        <w:rPr>
          <w:rFonts w:ascii="Times New Roman" w:hAnsi="Times New Roman" w:cs="Times New Roman"/>
          <w:sz w:val="22"/>
        </w:rPr>
        <w:tab/>
      </w:r>
      <w:hyperlink r:id="rId23" w:history="1">
        <w:r w:rsidRPr="00FB257A">
          <w:rPr>
            <w:rStyle w:val="Hypertextovodkaz"/>
            <w:rFonts w:ascii="Times New Roman" w:hAnsi="Times New Roman" w:cs="Times New Roman"/>
            <w:sz w:val="22"/>
          </w:rPr>
          <w:t>www.alessandria.cz</w:t>
        </w:r>
      </w:hyperlink>
      <w:r w:rsidRPr="00FB257A">
        <w:rPr>
          <w:rFonts w:ascii="Times New Roman" w:hAnsi="Times New Roman" w:cs="Times New Roman"/>
          <w:sz w:val="22"/>
        </w:rPr>
        <w:t xml:space="preserve">  </w:t>
      </w:r>
    </w:p>
    <w:sectPr w:rsidR="009D090A" w:rsidRPr="00FB257A" w:rsidSect="00C273D4">
      <w:headerReference w:type="default" r:id="rId24"/>
      <w:pgSz w:w="11906" w:h="16838" w:code="9"/>
      <w:pgMar w:top="868" w:right="1814" w:bottom="851" w:left="1843" w:header="28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22EB2C" w14:textId="77777777" w:rsidR="00484252" w:rsidRDefault="00484252" w:rsidP="006F0CE8">
      <w:pPr>
        <w:spacing w:line="240" w:lineRule="auto"/>
      </w:pPr>
      <w:r>
        <w:separator/>
      </w:r>
    </w:p>
  </w:endnote>
  <w:endnote w:type="continuationSeparator" w:id="0">
    <w:p w14:paraId="13AEF501" w14:textId="77777777" w:rsidR="00484252" w:rsidRDefault="00484252" w:rsidP="006F0C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09A9F" w14:textId="77777777" w:rsidR="00484252" w:rsidRDefault="00484252" w:rsidP="006F0CE8">
      <w:pPr>
        <w:spacing w:line="240" w:lineRule="auto"/>
      </w:pPr>
      <w:r>
        <w:separator/>
      </w:r>
    </w:p>
  </w:footnote>
  <w:footnote w:type="continuationSeparator" w:id="0">
    <w:p w14:paraId="583D663B" w14:textId="77777777" w:rsidR="00484252" w:rsidRDefault="00484252" w:rsidP="006F0C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785FA" w14:textId="77777777" w:rsidR="005A269B" w:rsidRDefault="005A269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0B736CFB" wp14:editId="66288218">
          <wp:simplePos x="0" y="0"/>
          <wp:positionH relativeFrom="page">
            <wp:posOffset>431800</wp:posOffset>
          </wp:positionH>
          <wp:positionV relativeFrom="page">
            <wp:posOffset>575945</wp:posOffset>
          </wp:positionV>
          <wp:extent cx="471600" cy="1764000"/>
          <wp:effectExtent l="0" t="0" r="5080" b="825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druk_logo_ba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600" cy="17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A38AE"/>
    <w:multiLevelType w:val="hybridMultilevel"/>
    <w:tmpl w:val="2722B4F2"/>
    <w:lvl w:ilvl="0" w:tplc="040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4D032EDB"/>
    <w:multiLevelType w:val="hybridMultilevel"/>
    <w:tmpl w:val="19E859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C037FD"/>
    <w:multiLevelType w:val="hybridMultilevel"/>
    <w:tmpl w:val="62860E50"/>
    <w:lvl w:ilvl="0" w:tplc="FAAC3E7A">
      <w:start w:val="2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640E3B"/>
    <w:multiLevelType w:val="multilevel"/>
    <w:tmpl w:val="63567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C72A83"/>
    <w:multiLevelType w:val="hybridMultilevel"/>
    <w:tmpl w:val="3B1271E2"/>
    <w:lvl w:ilvl="0" w:tplc="611619C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61467E"/>
    <w:multiLevelType w:val="hybridMultilevel"/>
    <w:tmpl w:val="F336125A"/>
    <w:lvl w:ilvl="0" w:tplc="04050011">
      <w:start w:val="1"/>
      <w:numFmt w:val="decimal"/>
      <w:lvlText w:val="%1)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23662A"/>
    <w:multiLevelType w:val="multilevel"/>
    <w:tmpl w:val="6D3619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AAA"/>
    <w:rsid w:val="00003B83"/>
    <w:rsid w:val="00005847"/>
    <w:rsid w:val="00022A07"/>
    <w:rsid w:val="00035D11"/>
    <w:rsid w:val="0003718C"/>
    <w:rsid w:val="000379EF"/>
    <w:rsid w:val="000454E4"/>
    <w:rsid w:val="00060894"/>
    <w:rsid w:val="000618C2"/>
    <w:rsid w:val="00063099"/>
    <w:rsid w:val="00065C21"/>
    <w:rsid w:val="0006753E"/>
    <w:rsid w:val="0008323F"/>
    <w:rsid w:val="00085326"/>
    <w:rsid w:val="000900A7"/>
    <w:rsid w:val="00095D0D"/>
    <w:rsid w:val="000B4EA8"/>
    <w:rsid w:val="000B71DB"/>
    <w:rsid w:val="000B7CAF"/>
    <w:rsid w:val="000E2C01"/>
    <w:rsid w:val="000F23BB"/>
    <w:rsid w:val="00101117"/>
    <w:rsid w:val="0011579C"/>
    <w:rsid w:val="00117F27"/>
    <w:rsid w:val="0012401D"/>
    <w:rsid w:val="00126D04"/>
    <w:rsid w:val="001417EB"/>
    <w:rsid w:val="0016421C"/>
    <w:rsid w:val="0017108E"/>
    <w:rsid w:val="001740A8"/>
    <w:rsid w:val="00192039"/>
    <w:rsid w:val="001A5D87"/>
    <w:rsid w:val="001A72AB"/>
    <w:rsid w:val="001B0EBB"/>
    <w:rsid w:val="001B1E28"/>
    <w:rsid w:val="001B7CBA"/>
    <w:rsid w:val="001C4914"/>
    <w:rsid w:val="001D0A8B"/>
    <w:rsid w:val="001D5BBC"/>
    <w:rsid w:val="001E09B4"/>
    <w:rsid w:val="001F1E8D"/>
    <w:rsid w:val="001F4FB8"/>
    <w:rsid w:val="00223C5D"/>
    <w:rsid w:val="002346C8"/>
    <w:rsid w:val="0024248B"/>
    <w:rsid w:val="002461C2"/>
    <w:rsid w:val="00250093"/>
    <w:rsid w:val="00251572"/>
    <w:rsid w:val="00251F92"/>
    <w:rsid w:val="0025389A"/>
    <w:rsid w:val="00260605"/>
    <w:rsid w:val="002637C1"/>
    <w:rsid w:val="00263FF9"/>
    <w:rsid w:val="00270924"/>
    <w:rsid w:val="002848CE"/>
    <w:rsid w:val="002910C4"/>
    <w:rsid w:val="002942DB"/>
    <w:rsid w:val="002A4938"/>
    <w:rsid w:val="002C058F"/>
    <w:rsid w:val="002C7D82"/>
    <w:rsid w:val="002C7E31"/>
    <w:rsid w:val="002D0CCD"/>
    <w:rsid w:val="002D3B13"/>
    <w:rsid w:val="002D3F01"/>
    <w:rsid w:val="002E7B68"/>
    <w:rsid w:val="002F0BD6"/>
    <w:rsid w:val="002F7D52"/>
    <w:rsid w:val="00300153"/>
    <w:rsid w:val="00300950"/>
    <w:rsid w:val="00300F4F"/>
    <w:rsid w:val="0030408E"/>
    <w:rsid w:val="003111BA"/>
    <w:rsid w:val="00317D4B"/>
    <w:rsid w:val="003252B5"/>
    <w:rsid w:val="003318A7"/>
    <w:rsid w:val="00333D5C"/>
    <w:rsid w:val="00335A5B"/>
    <w:rsid w:val="003621F0"/>
    <w:rsid w:val="00363EE9"/>
    <w:rsid w:val="0038199E"/>
    <w:rsid w:val="00383F59"/>
    <w:rsid w:val="003A1913"/>
    <w:rsid w:val="003C060A"/>
    <w:rsid w:val="003C734C"/>
    <w:rsid w:val="003D2285"/>
    <w:rsid w:val="003D72A2"/>
    <w:rsid w:val="003D75EF"/>
    <w:rsid w:val="003E01C7"/>
    <w:rsid w:val="003F0785"/>
    <w:rsid w:val="003F4CC8"/>
    <w:rsid w:val="004076DD"/>
    <w:rsid w:val="00412BB3"/>
    <w:rsid w:val="004154FB"/>
    <w:rsid w:val="0043787B"/>
    <w:rsid w:val="00443C12"/>
    <w:rsid w:val="00443E83"/>
    <w:rsid w:val="004513B0"/>
    <w:rsid w:val="00454E4F"/>
    <w:rsid w:val="00467CEC"/>
    <w:rsid w:val="00474B00"/>
    <w:rsid w:val="004829E5"/>
    <w:rsid w:val="00484252"/>
    <w:rsid w:val="004875EB"/>
    <w:rsid w:val="0049273C"/>
    <w:rsid w:val="004A05A1"/>
    <w:rsid w:val="004A3119"/>
    <w:rsid w:val="004E338E"/>
    <w:rsid w:val="004E718E"/>
    <w:rsid w:val="004F6B5B"/>
    <w:rsid w:val="00523A41"/>
    <w:rsid w:val="00524794"/>
    <w:rsid w:val="00527C03"/>
    <w:rsid w:val="00531AFA"/>
    <w:rsid w:val="005411AB"/>
    <w:rsid w:val="00543D6E"/>
    <w:rsid w:val="00547034"/>
    <w:rsid w:val="0055770E"/>
    <w:rsid w:val="005666F6"/>
    <w:rsid w:val="0058081A"/>
    <w:rsid w:val="0058089E"/>
    <w:rsid w:val="005968EA"/>
    <w:rsid w:val="005A1680"/>
    <w:rsid w:val="005A269B"/>
    <w:rsid w:val="005B3EB1"/>
    <w:rsid w:val="005E18D8"/>
    <w:rsid w:val="005F2639"/>
    <w:rsid w:val="0061324E"/>
    <w:rsid w:val="00613C96"/>
    <w:rsid w:val="0061712D"/>
    <w:rsid w:val="006204CE"/>
    <w:rsid w:val="006234B9"/>
    <w:rsid w:val="006309A7"/>
    <w:rsid w:val="0063552D"/>
    <w:rsid w:val="00635E3C"/>
    <w:rsid w:val="00637070"/>
    <w:rsid w:val="00637783"/>
    <w:rsid w:val="00642042"/>
    <w:rsid w:val="006474B2"/>
    <w:rsid w:val="00657E8A"/>
    <w:rsid w:val="00663B2F"/>
    <w:rsid w:val="00667055"/>
    <w:rsid w:val="0067367E"/>
    <w:rsid w:val="00674358"/>
    <w:rsid w:val="006769A7"/>
    <w:rsid w:val="006847CD"/>
    <w:rsid w:val="006A44AD"/>
    <w:rsid w:val="006A6828"/>
    <w:rsid w:val="006A7A06"/>
    <w:rsid w:val="006B447F"/>
    <w:rsid w:val="006D0170"/>
    <w:rsid w:val="006D21D1"/>
    <w:rsid w:val="006E4EC3"/>
    <w:rsid w:val="006E7762"/>
    <w:rsid w:val="006F0CE8"/>
    <w:rsid w:val="006F4393"/>
    <w:rsid w:val="00705061"/>
    <w:rsid w:val="00705C78"/>
    <w:rsid w:val="007125FE"/>
    <w:rsid w:val="00716A24"/>
    <w:rsid w:val="007172E0"/>
    <w:rsid w:val="00747345"/>
    <w:rsid w:val="007522B0"/>
    <w:rsid w:val="00755423"/>
    <w:rsid w:val="007606D3"/>
    <w:rsid w:val="007608C6"/>
    <w:rsid w:val="00760A93"/>
    <w:rsid w:val="00766F19"/>
    <w:rsid w:val="00780872"/>
    <w:rsid w:val="007824A0"/>
    <w:rsid w:val="00783DA9"/>
    <w:rsid w:val="00790A1E"/>
    <w:rsid w:val="00791A6D"/>
    <w:rsid w:val="007B0CF8"/>
    <w:rsid w:val="007C6100"/>
    <w:rsid w:val="007E0F66"/>
    <w:rsid w:val="007E24DF"/>
    <w:rsid w:val="007E439C"/>
    <w:rsid w:val="0080515A"/>
    <w:rsid w:val="008058C3"/>
    <w:rsid w:val="00811AE6"/>
    <w:rsid w:val="00816661"/>
    <w:rsid w:val="00826373"/>
    <w:rsid w:val="0083097B"/>
    <w:rsid w:val="0083344F"/>
    <w:rsid w:val="00834C14"/>
    <w:rsid w:val="00834E92"/>
    <w:rsid w:val="0084510E"/>
    <w:rsid w:val="008609EB"/>
    <w:rsid w:val="00866D84"/>
    <w:rsid w:val="00867CBF"/>
    <w:rsid w:val="00877339"/>
    <w:rsid w:val="00882BC2"/>
    <w:rsid w:val="008916AB"/>
    <w:rsid w:val="00893BEF"/>
    <w:rsid w:val="008B4048"/>
    <w:rsid w:val="008B4BB9"/>
    <w:rsid w:val="008C70A2"/>
    <w:rsid w:val="008D04EB"/>
    <w:rsid w:val="008D2064"/>
    <w:rsid w:val="008D4DE6"/>
    <w:rsid w:val="008E7770"/>
    <w:rsid w:val="008F083A"/>
    <w:rsid w:val="008F42A3"/>
    <w:rsid w:val="0090551A"/>
    <w:rsid w:val="00923A70"/>
    <w:rsid w:val="0092552D"/>
    <w:rsid w:val="00927F69"/>
    <w:rsid w:val="009553CE"/>
    <w:rsid w:val="00956EAA"/>
    <w:rsid w:val="0096508E"/>
    <w:rsid w:val="00966C67"/>
    <w:rsid w:val="009777DA"/>
    <w:rsid w:val="00983439"/>
    <w:rsid w:val="00986DF6"/>
    <w:rsid w:val="0098746D"/>
    <w:rsid w:val="009913A8"/>
    <w:rsid w:val="00997521"/>
    <w:rsid w:val="009A1F57"/>
    <w:rsid w:val="009A419E"/>
    <w:rsid w:val="009B5742"/>
    <w:rsid w:val="009D090A"/>
    <w:rsid w:val="009D159D"/>
    <w:rsid w:val="009D56F7"/>
    <w:rsid w:val="009F3D55"/>
    <w:rsid w:val="00A0107E"/>
    <w:rsid w:val="00A050A0"/>
    <w:rsid w:val="00A066E7"/>
    <w:rsid w:val="00A06DB6"/>
    <w:rsid w:val="00A2245D"/>
    <w:rsid w:val="00A230AF"/>
    <w:rsid w:val="00A23212"/>
    <w:rsid w:val="00A31B9C"/>
    <w:rsid w:val="00A46D55"/>
    <w:rsid w:val="00A4784E"/>
    <w:rsid w:val="00A534D9"/>
    <w:rsid w:val="00A54F02"/>
    <w:rsid w:val="00A553B8"/>
    <w:rsid w:val="00A55CB2"/>
    <w:rsid w:val="00A820E8"/>
    <w:rsid w:val="00A87B8E"/>
    <w:rsid w:val="00A92027"/>
    <w:rsid w:val="00A97FDA"/>
    <w:rsid w:val="00AA030C"/>
    <w:rsid w:val="00AA1DE4"/>
    <w:rsid w:val="00AA293A"/>
    <w:rsid w:val="00AA3D98"/>
    <w:rsid w:val="00AB5CB4"/>
    <w:rsid w:val="00AC317C"/>
    <w:rsid w:val="00AC74EB"/>
    <w:rsid w:val="00AD5061"/>
    <w:rsid w:val="00AD68F0"/>
    <w:rsid w:val="00AF0AA1"/>
    <w:rsid w:val="00AF1493"/>
    <w:rsid w:val="00AF45E8"/>
    <w:rsid w:val="00AF7B67"/>
    <w:rsid w:val="00B12B08"/>
    <w:rsid w:val="00B14A5C"/>
    <w:rsid w:val="00B20F32"/>
    <w:rsid w:val="00B20FE2"/>
    <w:rsid w:val="00B22302"/>
    <w:rsid w:val="00B3183C"/>
    <w:rsid w:val="00B36492"/>
    <w:rsid w:val="00B4132E"/>
    <w:rsid w:val="00B54CEE"/>
    <w:rsid w:val="00B60178"/>
    <w:rsid w:val="00B658B2"/>
    <w:rsid w:val="00B74623"/>
    <w:rsid w:val="00B76C7C"/>
    <w:rsid w:val="00B83B23"/>
    <w:rsid w:val="00B90DE4"/>
    <w:rsid w:val="00B9298B"/>
    <w:rsid w:val="00BA0D19"/>
    <w:rsid w:val="00BB3AAA"/>
    <w:rsid w:val="00BB6426"/>
    <w:rsid w:val="00BC050A"/>
    <w:rsid w:val="00BD7DBA"/>
    <w:rsid w:val="00BE0D32"/>
    <w:rsid w:val="00BE1573"/>
    <w:rsid w:val="00BE2803"/>
    <w:rsid w:val="00BF1FAF"/>
    <w:rsid w:val="00BF2D67"/>
    <w:rsid w:val="00BF5338"/>
    <w:rsid w:val="00C05F67"/>
    <w:rsid w:val="00C10B99"/>
    <w:rsid w:val="00C14536"/>
    <w:rsid w:val="00C2559F"/>
    <w:rsid w:val="00C273D4"/>
    <w:rsid w:val="00C31303"/>
    <w:rsid w:val="00C317A6"/>
    <w:rsid w:val="00C3668E"/>
    <w:rsid w:val="00C43F4F"/>
    <w:rsid w:val="00C547E8"/>
    <w:rsid w:val="00C7242B"/>
    <w:rsid w:val="00C80EB8"/>
    <w:rsid w:val="00C952E3"/>
    <w:rsid w:val="00CA23BB"/>
    <w:rsid w:val="00CE1A4D"/>
    <w:rsid w:val="00CF4134"/>
    <w:rsid w:val="00CF4898"/>
    <w:rsid w:val="00CF6565"/>
    <w:rsid w:val="00D02394"/>
    <w:rsid w:val="00D039A3"/>
    <w:rsid w:val="00D20CA5"/>
    <w:rsid w:val="00D24716"/>
    <w:rsid w:val="00D417A7"/>
    <w:rsid w:val="00D54DB0"/>
    <w:rsid w:val="00D55B47"/>
    <w:rsid w:val="00D57B1F"/>
    <w:rsid w:val="00D638A4"/>
    <w:rsid w:val="00D63BBE"/>
    <w:rsid w:val="00D64F33"/>
    <w:rsid w:val="00D72FD8"/>
    <w:rsid w:val="00D73C76"/>
    <w:rsid w:val="00D828AC"/>
    <w:rsid w:val="00D926B8"/>
    <w:rsid w:val="00DB668B"/>
    <w:rsid w:val="00DC0814"/>
    <w:rsid w:val="00DC4E63"/>
    <w:rsid w:val="00DD3E7D"/>
    <w:rsid w:val="00DE1F4D"/>
    <w:rsid w:val="00DE53A7"/>
    <w:rsid w:val="00DF48C8"/>
    <w:rsid w:val="00E01172"/>
    <w:rsid w:val="00E01F13"/>
    <w:rsid w:val="00E11E41"/>
    <w:rsid w:val="00E12A7B"/>
    <w:rsid w:val="00E25706"/>
    <w:rsid w:val="00E303EF"/>
    <w:rsid w:val="00E420F6"/>
    <w:rsid w:val="00E54116"/>
    <w:rsid w:val="00E76E18"/>
    <w:rsid w:val="00E80D34"/>
    <w:rsid w:val="00E83E98"/>
    <w:rsid w:val="00E85FBC"/>
    <w:rsid w:val="00EA0DBD"/>
    <w:rsid w:val="00EB266C"/>
    <w:rsid w:val="00EB7894"/>
    <w:rsid w:val="00EC0EA6"/>
    <w:rsid w:val="00ED4546"/>
    <w:rsid w:val="00ED6FB8"/>
    <w:rsid w:val="00EE0DD9"/>
    <w:rsid w:val="00F01A84"/>
    <w:rsid w:val="00F01B6E"/>
    <w:rsid w:val="00F1729E"/>
    <w:rsid w:val="00F37AC9"/>
    <w:rsid w:val="00F45918"/>
    <w:rsid w:val="00F459F0"/>
    <w:rsid w:val="00F4765D"/>
    <w:rsid w:val="00F5679F"/>
    <w:rsid w:val="00F73DCA"/>
    <w:rsid w:val="00F74183"/>
    <w:rsid w:val="00F75BC0"/>
    <w:rsid w:val="00F76C16"/>
    <w:rsid w:val="00F961AC"/>
    <w:rsid w:val="00F96AD6"/>
    <w:rsid w:val="00FA22EA"/>
    <w:rsid w:val="00FA27A0"/>
    <w:rsid w:val="00FB257A"/>
    <w:rsid w:val="00FC59B1"/>
    <w:rsid w:val="00FD01B8"/>
    <w:rsid w:val="00FD0885"/>
    <w:rsid w:val="00FD3AAA"/>
    <w:rsid w:val="00FD6712"/>
    <w:rsid w:val="00FE1A3D"/>
    <w:rsid w:val="00FE2A70"/>
    <w:rsid w:val="00FE484F"/>
    <w:rsid w:val="00FF1207"/>
    <w:rsid w:val="00FF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7DD26FFA"/>
  <w15:docId w15:val="{2537F894-D772-4934-B5E5-41EAFCA38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12A7B"/>
    <w:pPr>
      <w:spacing w:after="0" w:line="240" w:lineRule="atLeast"/>
    </w:pPr>
    <w:rPr>
      <w:rFonts w:ascii="Arial" w:hAnsi="Arial"/>
      <w:sz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997521"/>
    <w:pPr>
      <w:keepNext/>
      <w:keepLines/>
      <w:spacing w:before="240"/>
      <w:outlineLvl w:val="0"/>
    </w:pPr>
    <w:rPr>
      <w:rFonts w:eastAsiaTheme="majorEastAsia" w:cstheme="majorBidi"/>
      <w:color w:val="930FA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97521"/>
    <w:pPr>
      <w:keepNext/>
      <w:keepLines/>
      <w:spacing w:before="40"/>
      <w:outlineLvl w:val="1"/>
    </w:pPr>
    <w:rPr>
      <w:rFonts w:eastAsiaTheme="majorEastAsia" w:cstheme="majorBidi"/>
      <w:color w:val="930FA5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97521"/>
    <w:pPr>
      <w:keepNext/>
      <w:keepLines/>
      <w:spacing w:before="40"/>
      <w:outlineLvl w:val="2"/>
    </w:pPr>
    <w:rPr>
      <w:rFonts w:eastAsiaTheme="majorEastAsia" w:cstheme="majorBidi"/>
      <w:color w:val="930FA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97521"/>
    <w:pPr>
      <w:keepNext/>
      <w:keepLines/>
      <w:spacing w:before="40"/>
      <w:outlineLvl w:val="3"/>
    </w:pPr>
    <w:rPr>
      <w:rFonts w:eastAsiaTheme="majorEastAsia" w:cstheme="majorBidi"/>
      <w:i/>
      <w:iCs/>
      <w:color w:val="930FA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0CE8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0CE8"/>
    <w:rPr>
      <w:rFonts w:ascii="Arial" w:hAnsi="Arial"/>
      <w:sz w:val="18"/>
    </w:rPr>
  </w:style>
  <w:style w:type="paragraph" w:styleId="Zpat">
    <w:name w:val="footer"/>
    <w:basedOn w:val="Normln"/>
    <w:link w:val="ZpatChar"/>
    <w:uiPriority w:val="99"/>
    <w:unhideWhenUsed/>
    <w:rsid w:val="006F0CE8"/>
    <w:pPr>
      <w:tabs>
        <w:tab w:val="center" w:pos="4536"/>
        <w:tab w:val="right" w:pos="9072"/>
      </w:tabs>
      <w:spacing w:line="180" w:lineRule="atLeast"/>
    </w:pPr>
    <w:rPr>
      <w:color w:val="930FA5"/>
      <w:sz w:val="14"/>
    </w:rPr>
  </w:style>
  <w:style w:type="character" w:customStyle="1" w:styleId="ZpatChar">
    <w:name w:val="Zápatí Char"/>
    <w:basedOn w:val="Standardnpsmoodstavce"/>
    <w:link w:val="Zpat"/>
    <w:uiPriority w:val="99"/>
    <w:rsid w:val="006F0CE8"/>
    <w:rPr>
      <w:rFonts w:ascii="Arial" w:hAnsi="Arial"/>
      <w:color w:val="930FA5"/>
      <w:sz w:val="14"/>
    </w:rPr>
  </w:style>
  <w:style w:type="table" w:styleId="Mkatabulky">
    <w:name w:val="Table Grid"/>
    <w:basedOn w:val="Normlntabulka"/>
    <w:uiPriority w:val="39"/>
    <w:rsid w:val="006F0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cka">
    <w:name w:val="Znacka"/>
    <w:basedOn w:val="Normln"/>
    <w:uiPriority w:val="99"/>
    <w:qFormat/>
    <w:rsid w:val="007E0F66"/>
    <w:pPr>
      <w:spacing w:line="200" w:lineRule="atLeast"/>
    </w:pPr>
    <w:rPr>
      <w:color w:val="930FA5"/>
      <w:sz w:val="16"/>
    </w:rPr>
  </w:style>
  <w:style w:type="paragraph" w:customStyle="1" w:styleId="adresa">
    <w:name w:val="adresa"/>
    <w:basedOn w:val="Normln"/>
    <w:uiPriority w:val="99"/>
    <w:qFormat/>
    <w:rsid w:val="00B83B23"/>
    <w:rPr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997521"/>
    <w:rPr>
      <w:rFonts w:ascii="Arial" w:eastAsiaTheme="majorEastAsia" w:hAnsi="Arial" w:cstheme="majorBidi"/>
      <w:color w:val="930FA5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997521"/>
    <w:rPr>
      <w:rFonts w:ascii="Arial" w:eastAsiaTheme="majorEastAsia" w:hAnsi="Arial" w:cstheme="majorBidi"/>
      <w:color w:val="930FA5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97521"/>
    <w:rPr>
      <w:rFonts w:ascii="Arial" w:eastAsiaTheme="majorEastAsia" w:hAnsi="Arial" w:cstheme="majorBidi"/>
      <w:color w:val="930FA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97521"/>
    <w:rPr>
      <w:rFonts w:ascii="Arial" w:eastAsiaTheme="majorEastAsia" w:hAnsi="Arial" w:cstheme="majorBidi"/>
      <w:i/>
      <w:iCs/>
      <w:color w:val="930FA5"/>
      <w:sz w:val="18"/>
    </w:rPr>
  </w:style>
  <w:style w:type="paragraph" w:styleId="Nzev">
    <w:name w:val="Title"/>
    <w:basedOn w:val="Normln"/>
    <w:next w:val="Normln"/>
    <w:link w:val="NzevChar"/>
    <w:uiPriority w:val="10"/>
    <w:qFormat/>
    <w:rsid w:val="0099752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97521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9752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97521"/>
    <w:rPr>
      <w:rFonts w:ascii="Arial" w:eastAsiaTheme="minorEastAsia" w:hAnsi="Arial"/>
      <w:color w:val="5A5A5A" w:themeColor="text1" w:themeTint="A5"/>
      <w:spacing w:val="15"/>
    </w:rPr>
  </w:style>
  <w:style w:type="paragraph" w:customStyle="1" w:styleId="odsazen">
    <w:name w:val="odsazen"/>
    <w:basedOn w:val="Normln"/>
    <w:qFormat/>
    <w:rsid w:val="00523A41"/>
    <w:pPr>
      <w:ind w:left="340" w:hanging="340"/>
    </w:pPr>
  </w:style>
  <w:style w:type="character" w:styleId="Hypertextovodkaz">
    <w:name w:val="Hyperlink"/>
    <w:basedOn w:val="Standardnpsmoodstavce"/>
    <w:uiPriority w:val="99"/>
    <w:unhideWhenUsed/>
    <w:rsid w:val="00095D0D"/>
    <w:rPr>
      <w:color w:val="930FA5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A030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13C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3C96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2942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kladntext">
    <w:name w:val="Body Text"/>
    <w:basedOn w:val="Normln"/>
    <w:link w:val="ZkladntextChar"/>
    <w:rsid w:val="00B4132E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character" w:customStyle="1" w:styleId="ZkladntextChar">
    <w:name w:val="Základní text Char"/>
    <w:basedOn w:val="Standardnpsmoodstavce"/>
    <w:link w:val="Zkladntext"/>
    <w:rsid w:val="00B4132E"/>
    <w:rPr>
      <w:rFonts w:ascii="Times New Roman" w:eastAsia="Times New Roman" w:hAnsi="Times New Roman" w:cs="Times New Roman"/>
      <w:sz w:val="24"/>
      <w:szCs w:val="20"/>
      <w:lang w:val="en-US" w:eastAsia="cs-CZ"/>
    </w:rPr>
  </w:style>
  <w:style w:type="paragraph" w:styleId="Prosttext">
    <w:name w:val="Plain Text"/>
    <w:basedOn w:val="Normln"/>
    <w:link w:val="ProsttextChar"/>
    <w:uiPriority w:val="99"/>
    <w:unhideWhenUsed/>
    <w:rsid w:val="0092552D"/>
    <w:pPr>
      <w:spacing w:line="240" w:lineRule="auto"/>
    </w:pPr>
    <w:rPr>
      <w:rFonts w:ascii="Calibri" w:hAnsi="Calibri"/>
      <w:sz w:val="22"/>
      <w:szCs w:val="21"/>
      <w:lang w:val="sk-SK"/>
    </w:rPr>
  </w:style>
  <w:style w:type="character" w:customStyle="1" w:styleId="ProsttextChar">
    <w:name w:val="Prostý text Char"/>
    <w:basedOn w:val="Standardnpsmoodstavce"/>
    <w:link w:val="Prosttext"/>
    <w:uiPriority w:val="99"/>
    <w:rsid w:val="0092552D"/>
    <w:rPr>
      <w:rFonts w:ascii="Calibri" w:hAnsi="Calibri"/>
      <w:szCs w:val="21"/>
      <w:lang w:val="sk-SK"/>
    </w:rPr>
  </w:style>
  <w:style w:type="paragraph" w:styleId="Bezmezer">
    <w:name w:val="No Spacing"/>
    <w:uiPriority w:val="1"/>
    <w:qFormat/>
    <w:rsid w:val="0092552D"/>
    <w:pPr>
      <w:spacing w:after="0" w:line="240" w:lineRule="auto"/>
    </w:pPr>
    <w:rPr>
      <w:lang w:val="sk-SK"/>
    </w:rPr>
  </w:style>
  <w:style w:type="character" w:customStyle="1" w:styleId="apple-converted-space">
    <w:name w:val="apple-converted-space"/>
    <w:basedOn w:val="Standardnpsmoodstavce"/>
    <w:rsid w:val="00705061"/>
  </w:style>
  <w:style w:type="paragraph" w:styleId="Normlnweb">
    <w:name w:val="Normal (Web)"/>
    <w:basedOn w:val="Normln"/>
    <w:uiPriority w:val="99"/>
    <w:unhideWhenUsed/>
    <w:rsid w:val="00F4765D"/>
    <w:pPr>
      <w:spacing w:line="240" w:lineRule="auto"/>
    </w:pPr>
    <w:rPr>
      <w:rFonts w:ascii="Times New Roman" w:hAnsi="Times New Roman" w:cs="Times New Roman"/>
      <w:sz w:val="24"/>
      <w:szCs w:val="24"/>
      <w:lang w:val="sk-SK" w:eastAsia="sk-SK"/>
    </w:rPr>
  </w:style>
  <w:style w:type="paragraph" w:customStyle="1" w:styleId="Standard">
    <w:name w:val="Standard"/>
    <w:rsid w:val="007B0CF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C7242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7242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7242B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7CE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7CEC"/>
    <w:rPr>
      <w:rFonts w:ascii="Arial" w:hAnsi="Arial"/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2F0B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7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flagrantihk.cz/index.php/jidelni-listek" TargetMode="External"/><Relationship Id="rId18" Type="http://schemas.openxmlformats.org/officeDocument/2006/relationships/hyperlink" Target="http://www.hotel-stadion.cz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hotelukralovnyelisky.cz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zkuskuks.cz" TargetMode="External"/><Relationship Id="rId17" Type="http://schemas.openxmlformats.org/officeDocument/2006/relationships/hyperlink" Target="http://www.noveadalbertinum.cz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od-vezi.cz" TargetMode="External"/><Relationship Id="rId20" Type="http://schemas.openxmlformats.org/officeDocument/2006/relationships/hyperlink" Target="http://www.hotelokresnidum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alessandria.cz" TargetMode="External"/><Relationship Id="rId10" Type="http://schemas.openxmlformats.org/officeDocument/2006/relationships/hyperlink" Target="mailto:zdenka.mikulecka@svkhk.cz" TargetMode="External"/><Relationship Id="rId19" Type="http://schemas.openxmlformats.org/officeDocument/2006/relationships/hyperlink" Target="http://www.grand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estauracekobyla.cz/restaurace/poledni-menu" TargetMode="External"/><Relationship Id="rId22" Type="http://schemas.openxmlformats.org/officeDocument/2006/relationships/hyperlink" Target="http://www.hnizdosnu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vobodova\Local%20Settings\Temporary%20Internet%20Files\Content.IE5\MR8WK3X2\pozvanka_1%5b1%5d.dotx" TargetMode="External"/></Relationships>
</file>

<file path=word/theme/theme1.xml><?xml version="1.0" encoding="utf-8"?>
<a:theme xmlns:a="http://schemas.openxmlformats.org/drawingml/2006/main" name="Motiv Office">
  <a:themeElements>
    <a:clrScheme name="sdru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930FA5"/>
      </a:hlink>
      <a:folHlink>
        <a:srgbClr val="930FA5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74B2FC-05A4-4B53-A3B6-F0BC68389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pozvanka_1[1].dotx</Template>
  <TotalTime>131</TotalTime>
  <Pages>3</Pages>
  <Words>683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Studijní a vědecká knihovna v Hradci Králové</Company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svobodova</dc:creator>
  <cp:lastModifiedBy>Svobodová Eva</cp:lastModifiedBy>
  <cp:revision>7</cp:revision>
  <cp:lastPrinted>2019-09-23T08:25:00Z</cp:lastPrinted>
  <dcterms:created xsi:type="dcterms:W3CDTF">2022-09-05T09:58:00Z</dcterms:created>
  <dcterms:modified xsi:type="dcterms:W3CDTF">2022-09-07T12:34:00Z</dcterms:modified>
</cp:coreProperties>
</file>